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66C" w:rsidRDefault="00C763D6" w:rsidP="0045024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301" o:spid="_x0000_s1026" type="#_x0000_t75" alt="사용설명서.emf" style="position:absolute;margin-left:257.1pt;margin-top:-.25pt;width:61.15pt;height:12.9pt;z-index:-3;visibility:visible">
            <v:imagedata r:id="rId11" o:title="사용설명서"/>
          </v:shape>
        </w:pict>
      </w:r>
    </w:p>
    <w:p w:rsidR="00CB266C" w:rsidRDefault="00CB266C" w:rsidP="0045024D"/>
    <w:p w:rsidR="00CB266C" w:rsidRDefault="00CB266C" w:rsidP="0045024D"/>
    <w:p w:rsidR="00CB266C" w:rsidRDefault="00CB266C" w:rsidP="0045024D"/>
    <w:p w:rsidR="002E2119" w:rsidRDefault="002E2119" w:rsidP="0045024D"/>
    <w:p w:rsidR="00CB266C" w:rsidRDefault="00CB266C" w:rsidP="0045024D"/>
    <w:p w:rsidR="00CB266C" w:rsidRPr="00CB266C" w:rsidRDefault="00CB266C" w:rsidP="0045024D"/>
    <w:p w:rsidR="00CB266C" w:rsidRDefault="00C763D6" w:rsidP="0045024D">
      <w:pPr>
        <w:pStyle w:val="afff5"/>
      </w:pPr>
      <w:r>
        <w:pict>
          <v:shape id="_x0000_i1025" type="#_x0000_t75" style="width:170.5pt;height:129.05pt">
            <v:imagedata r:id="rId12" o:title="ATS_Manual_1PageCover"/>
          </v:shape>
        </w:pict>
      </w:r>
    </w:p>
    <w:p w:rsidR="00CB266C" w:rsidRDefault="00CB266C" w:rsidP="0045024D"/>
    <w:p w:rsidR="00CB266C" w:rsidRDefault="00CB266C" w:rsidP="0045024D"/>
    <w:p w:rsidR="00DC4A08" w:rsidRDefault="00DC4A08" w:rsidP="0045024D"/>
    <w:p w:rsidR="00CB266C" w:rsidRDefault="00CB266C" w:rsidP="0045024D"/>
    <w:p w:rsidR="00CB266C" w:rsidRDefault="00CB266C" w:rsidP="0045024D"/>
    <w:p w:rsidR="00CB266C" w:rsidRDefault="00CB266C" w:rsidP="0045024D"/>
    <w:p w:rsidR="00CB266C" w:rsidRDefault="00CB266C" w:rsidP="0045024D"/>
    <w:p w:rsidR="00CB266C" w:rsidRDefault="00CB266C" w:rsidP="0045024D"/>
    <w:p w:rsidR="00CB266C" w:rsidRDefault="00CB266C" w:rsidP="0045024D"/>
    <w:p w:rsidR="00CB266C" w:rsidRDefault="00CB266C" w:rsidP="0045024D"/>
    <w:p w:rsidR="00CB266C" w:rsidRDefault="00CB266C" w:rsidP="0045024D"/>
    <w:p w:rsidR="00CB266C" w:rsidRDefault="00CB266C" w:rsidP="0045024D"/>
    <w:p w:rsidR="006D0DDC" w:rsidRDefault="00C763D6" w:rsidP="0045024D">
      <w:pPr>
        <w:pStyle w:val="afff5"/>
      </w:pPr>
      <w:r>
        <w:pict>
          <v:shape id="그림 302" o:spid="_x0000_i1026" type="#_x0000_t75" alt="주식회사오토베이스.emf" style="width:116.85pt;height:14.25pt;visibility:visible">
            <v:imagedata r:id="rId13" o:title="주식회사오토베이스"/>
          </v:shape>
        </w:pict>
      </w:r>
      <w:r w:rsidR="00CB266C">
        <w:br w:type="page"/>
      </w:r>
    </w:p>
    <w:p w:rsidR="006D0DDC" w:rsidRDefault="006D0DDC" w:rsidP="0045024D"/>
    <w:p w:rsidR="006D0DDC" w:rsidRDefault="006D0DDC" w:rsidP="0045024D"/>
    <w:p w:rsidR="006D0DDC" w:rsidRDefault="006D0DDC" w:rsidP="0045024D"/>
    <w:p w:rsidR="006D0DDC" w:rsidRDefault="006D0DDC" w:rsidP="0045024D"/>
    <w:p w:rsidR="006D0DDC" w:rsidRDefault="006D0DDC" w:rsidP="0045024D"/>
    <w:p w:rsidR="006D0DDC" w:rsidRDefault="006D0DDC" w:rsidP="0045024D"/>
    <w:p w:rsidR="006D0DDC" w:rsidRDefault="006D0DDC" w:rsidP="0045024D"/>
    <w:p w:rsidR="006D0DDC" w:rsidRDefault="006D0DDC" w:rsidP="0045024D"/>
    <w:p w:rsidR="006D0DDC" w:rsidRDefault="006D0DDC" w:rsidP="0045024D"/>
    <w:p w:rsidR="006D0DDC" w:rsidRDefault="006D0DDC" w:rsidP="0045024D"/>
    <w:p w:rsidR="006D0DDC" w:rsidRDefault="006D0DDC" w:rsidP="0045024D"/>
    <w:p w:rsidR="006D0DDC" w:rsidRDefault="006D0DDC" w:rsidP="0045024D"/>
    <w:p w:rsidR="006D0DDC" w:rsidRDefault="006D0DDC" w:rsidP="0045024D"/>
    <w:p w:rsidR="006D0DDC" w:rsidRPr="00C35F74" w:rsidRDefault="006D0DDC" w:rsidP="0045024D">
      <w:pPr>
        <w:pStyle w:val="afff"/>
      </w:pPr>
      <w:r w:rsidRPr="00C35F74">
        <w:rPr>
          <w:rFonts w:hint="eastAsia"/>
        </w:rPr>
        <w:t>&lt; 이 면은 비어두었음 &gt;</w:t>
      </w:r>
    </w:p>
    <w:p w:rsidR="006D0DDC" w:rsidRDefault="006D0DDC" w:rsidP="0045024D">
      <w:pPr>
        <w:pStyle w:val="-7"/>
      </w:pPr>
    </w:p>
    <w:p w:rsidR="00CB266C" w:rsidRDefault="00CB266C" w:rsidP="0045024D"/>
    <w:p w:rsidR="00CB266C" w:rsidRDefault="00CB266C" w:rsidP="00DC4A08">
      <w:pPr>
        <w:pStyle w:val="ae"/>
      </w:pPr>
    </w:p>
    <w:p w:rsidR="00CB266C" w:rsidRDefault="00CB266C" w:rsidP="00DC4A08">
      <w:pPr>
        <w:pStyle w:val="ae"/>
      </w:pPr>
    </w:p>
    <w:p w:rsidR="00CB266C" w:rsidRDefault="00CB266C" w:rsidP="00DC4A08">
      <w:pPr>
        <w:pStyle w:val="ae"/>
      </w:pPr>
    </w:p>
    <w:p w:rsidR="00CB266C" w:rsidRDefault="00CB266C" w:rsidP="00DC4A08">
      <w:pPr>
        <w:pStyle w:val="ae"/>
      </w:pPr>
    </w:p>
    <w:p w:rsidR="00CB266C" w:rsidRDefault="00CB266C" w:rsidP="00DC4A08">
      <w:pPr>
        <w:pStyle w:val="ae"/>
      </w:pPr>
    </w:p>
    <w:p w:rsidR="00CB266C" w:rsidRDefault="00CB266C" w:rsidP="00DC4A08">
      <w:pPr>
        <w:pStyle w:val="ae"/>
      </w:pPr>
    </w:p>
    <w:p w:rsidR="00CB266C" w:rsidRDefault="00CB266C" w:rsidP="00DC4A08">
      <w:pPr>
        <w:pStyle w:val="ae"/>
      </w:pPr>
    </w:p>
    <w:p w:rsidR="0042725D" w:rsidRDefault="0042725D" w:rsidP="00DC4A08">
      <w:pPr>
        <w:pStyle w:val="ae"/>
        <w:sectPr w:rsidR="0042725D" w:rsidSect="00B90AFC">
          <w:headerReference w:type="default" r:id="rId14"/>
          <w:footerReference w:type="even" r:id="rId15"/>
          <w:footerReference w:type="default" r:id="rId16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:rsidR="0045024D" w:rsidRPr="006D0DDC" w:rsidRDefault="00C763D6" w:rsidP="0045024D">
      <w:pPr>
        <w:pStyle w:val="-TrebuchetMS18pt"/>
      </w:pPr>
      <w:r w:rsidRPr="00C763D6">
        <w:rPr>
          <w:b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8" type="#_x0000_t32" style="position:absolute;left:0;text-align:left;margin-left:192.15pt;margin-top:29.05pt;width:44.15pt;height:0;z-index:14" o:connectortype="straight" strokeweight="1.5pt"/>
        </w:pict>
      </w:r>
      <w:r w:rsidR="0045024D">
        <w:br/>
      </w:r>
      <w:r w:rsidR="0045024D" w:rsidRPr="006D0DDC">
        <w:rPr>
          <w:b/>
        </w:rPr>
        <w:t>autobase</w:t>
      </w:r>
      <w:r w:rsidR="0045024D" w:rsidRPr="006D0DDC">
        <w:t>Touch Smart</w:t>
      </w:r>
    </w:p>
    <w:p w:rsidR="0045024D" w:rsidRPr="006D0DDC" w:rsidRDefault="0045024D" w:rsidP="0045024D">
      <w:pPr>
        <w:pStyle w:val="-113414114ptHY1"/>
      </w:pPr>
      <w:r w:rsidRPr="006D0DDC">
        <w:rPr>
          <w:rFonts w:hint="eastAsia"/>
        </w:rPr>
        <w:t>ATS7/ATS10 사용 설명서</w:t>
      </w:r>
    </w:p>
    <w:p w:rsidR="0045024D" w:rsidRDefault="0045024D" w:rsidP="0045024D">
      <w:pPr>
        <w:pStyle w:val="-7"/>
      </w:pPr>
    </w:p>
    <w:p w:rsidR="00BF42D6" w:rsidRDefault="00C763D6" w:rsidP="00BF42D6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 w:rsidRPr="00C763D6">
        <w:fldChar w:fldCharType="begin"/>
      </w:r>
      <w:r w:rsidR="0045024D">
        <w:instrText xml:space="preserve"> </w:instrText>
      </w:r>
      <w:r w:rsidR="0045024D">
        <w:rPr>
          <w:rFonts w:hint="eastAsia"/>
        </w:rPr>
        <w:instrText>TOC \o "1-2" \h \z \u</w:instrText>
      </w:r>
      <w:r w:rsidR="0045024D">
        <w:instrText xml:space="preserve"> </w:instrText>
      </w:r>
      <w:r w:rsidRPr="00C763D6">
        <w:fldChar w:fldCharType="separate"/>
      </w:r>
      <w:hyperlink w:anchor="_Toc272150900" w:history="1">
        <w:r w:rsidR="00BF42D6" w:rsidRPr="005B50A5">
          <w:rPr>
            <w:rStyle w:val="afb"/>
            <w:noProof/>
          </w:rPr>
          <w:t>1. 하드웨어 사양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1" w:history="1">
        <w:r w:rsidR="00BF42D6" w:rsidRPr="005B50A5">
          <w:rPr>
            <w:rStyle w:val="afb"/>
            <w:noProof/>
          </w:rPr>
          <w:t>2. 각부명칭 및 용도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2" w:history="1">
        <w:r w:rsidR="00BF42D6" w:rsidRPr="005B50A5">
          <w:rPr>
            <w:rStyle w:val="afb"/>
            <w:noProof/>
          </w:rPr>
          <w:t>3. 브라켓 장착 방법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3" w:history="1">
        <w:r w:rsidR="00BF42D6" w:rsidRPr="005B50A5">
          <w:rPr>
            <w:rStyle w:val="afb"/>
            <w:noProof/>
          </w:rPr>
          <w:t>4. 외형 치수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4" w:history="1">
        <w:r w:rsidR="00BF42D6" w:rsidRPr="005B50A5">
          <w:rPr>
            <w:rStyle w:val="afb"/>
            <w:noProof/>
          </w:rPr>
          <w:t>5. PANEL CUTOUT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5" w:history="1">
        <w:r w:rsidR="00BF42D6" w:rsidRPr="005B50A5">
          <w:rPr>
            <w:rStyle w:val="afb"/>
            <w:noProof/>
          </w:rPr>
          <w:t>6. 입출력 커넥터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6" w:history="1">
        <w:r w:rsidR="00BF42D6" w:rsidRPr="005B50A5">
          <w:rPr>
            <w:rStyle w:val="afb"/>
            <w:noProof/>
          </w:rPr>
          <w:t>7. AutoBase SCADA S/W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7" w:history="1">
        <w:r w:rsidR="00BF42D6" w:rsidRPr="005B50A5">
          <w:rPr>
            <w:rStyle w:val="afb"/>
            <w:noProof/>
          </w:rPr>
          <w:t>7.1 AutoBase SCADA 설치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8" w:history="1">
        <w:r w:rsidR="00BF42D6" w:rsidRPr="005B50A5">
          <w:rPr>
            <w:rStyle w:val="afb"/>
            <w:noProof/>
          </w:rPr>
          <w:t>7.2 ActiveSync 설치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9" w:history="1">
        <w:r w:rsidR="00BF42D6" w:rsidRPr="005B50A5">
          <w:rPr>
            <w:rStyle w:val="afb"/>
            <w:noProof/>
          </w:rPr>
          <w:t>7.3 Driver 설치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10" w:history="1">
        <w:r w:rsidR="00BF42D6" w:rsidRPr="005B50A5">
          <w:rPr>
            <w:rStyle w:val="afb"/>
            <w:noProof/>
          </w:rPr>
          <w:t>7.4 AutoBase SCADA CE 설치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11" w:history="1">
        <w:r w:rsidR="00BF42D6" w:rsidRPr="005B50A5">
          <w:rPr>
            <w:rStyle w:val="afb"/>
            <w:noProof/>
          </w:rPr>
          <w:t>7.5 새로운 Project 생성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12" w:history="1">
        <w:r w:rsidR="00BF42D6" w:rsidRPr="005B50A5">
          <w:rPr>
            <w:rStyle w:val="afb"/>
            <w:noProof/>
          </w:rPr>
          <w:t>7.6 통신 드라이버 DLL 배포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13" w:history="1">
        <w:r w:rsidR="00BF42D6" w:rsidRPr="005B50A5">
          <w:rPr>
            <w:rStyle w:val="afb"/>
            <w:noProof/>
          </w:rPr>
          <w:t>7.7 프로젝트 배포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F42D6" w:rsidRDefault="00C763D6" w:rsidP="00BF42D6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14" w:history="1">
        <w:r w:rsidR="00BF42D6" w:rsidRPr="005B50A5">
          <w:rPr>
            <w:rStyle w:val="afb"/>
            <w:noProof/>
          </w:rPr>
          <w:t>8. 하자보증</w:t>
        </w:r>
        <w:r w:rsidR="00BF42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42D6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402B1" w:rsidRDefault="00C763D6" w:rsidP="00BF42D6">
      <w:pPr>
        <w:pStyle w:val="1425cm35084cm"/>
        <w:ind w:right="553"/>
      </w:pPr>
      <w:r>
        <w:fldChar w:fldCharType="end"/>
      </w:r>
    </w:p>
    <w:p w:rsidR="0045024D" w:rsidRDefault="0045024D" w:rsidP="0045024D">
      <w:bookmarkStart w:id="0" w:name="_Toc88539390"/>
      <w:bookmarkStart w:id="1" w:name="_Toc232906581"/>
      <w:bookmarkStart w:id="2" w:name="_Toc263078416"/>
    </w:p>
    <w:p w:rsidR="0045024D" w:rsidRDefault="0045024D" w:rsidP="0045024D"/>
    <w:p w:rsidR="0045024D" w:rsidRDefault="0045024D" w:rsidP="0045024D"/>
    <w:p w:rsidR="0045024D" w:rsidRDefault="0045024D" w:rsidP="0045024D"/>
    <w:p w:rsidR="0045024D" w:rsidRDefault="0045024D" w:rsidP="0045024D"/>
    <w:p w:rsidR="0045024D" w:rsidRDefault="0045024D" w:rsidP="0045024D"/>
    <w:p w:rsidR="0045024D" w:rsidRDefault="0045024D" w:rsidP="0045024D"/>
    <w:p w:rsidR="0045024D" w:rsidRDefault="0045024D" w:rsidP="0045024D"/>
    <w:p w:rsidR="0045024D" w:rsidRDefault="0045024D" w:rsidP="0045024D"/>
    <w:p w:rsidR="0045024D" w:rsidRDefault="0045024D" w:rsidP="0045024D"/>
    <w:p w:rsidR="0045024D" w:rsidRDefault="0045024D" w:rsidP="0045024D"/>
    <w:p w:rsidR="0045024D" w:rsidRDefault="0045024D" w:rsidP="0045024D"/>
    <w:p w:rsidR="0045024D" w:rsidRDefault="0045024D" w:rsidP="0045024D"/>
    <w:p w:rsidR="0045024D" w:rsidRDefault="0045024D" w:rsidP="0045024D"/>
    <w:p w:rsidR="0045024D" w:rsidRPr="00C35F74" w:rsidRDefault="0045024D" w:rsidP="0045024D">
      <w:pPr>
        <w:pStyle w:val="afff"/>
      </w:pPr>
      <w:r w:rsidRPr="00C35F74">
        <w:rPr>
          <w:rFonts w:hint="eastAsia"/>
        </w:rPr>
        <w:t>&lt; 이 면은 비어두었음 &gt;</w:t>
      </w:r>
    </w:p>
    <w:p w:rsidR="0045024D" w:rsidRDefault="0045024D" w:rsidP="0045024D">
      <w:pPr>
        <w:pStyle w:val="-7"/>
      </w:pPr>
    </w:p>
    <w:p w:rsidR="00B90AFC" w:rsidRDefault="00B90AFC" w:rsidP="0045024D"/>
    <w:p w:rsidR="00B90AFC" w:rsidRDefault="00B90AFC" w:rsidP="00DC4A08">
      <w:pPr>
        <w:pStyle w:val="ae"/>
      </w:pPr>
    </w:p>
    <w:p w:rsidR="00B90AFC" w:rsidRPr="003D5DAD" w:rsidRDefault="00B90AFC" w:rsidP="00DC4A08">
      <w:pPr>
        <w:pStyle w:val="ae"/>
      </w:pPr>
    </w:p>
    <w:p w:rsidR="00B90AFC" w:rsidRDefault="00B90AFC" w:rsidP="00DC4A08">
      <w:pPr>
        <w:pStyle w:val="ae"/>
      </w:pPr>
    </w:p>
    <w:p w:rsidR="00B90AFC" w:rsidRDefault="00B90AFC" w:rsidP="00DC4A08">
      <w:pPr>
        <w:pStyle w:val="ae"/>
      </w:pPr>
    </w:p>
    <w:p w:rsidR="00B90AFC" w:rsidRDefault="00B90AFC" w:rsidP="00DC4A08">
      <w:pPr>
        <w:pStyle w:val="ae"/>
      </w:pPr>
    </w:p>
    <w:p w:rsidR="00B90AFC" w:rsidRPr="00B90AFC" w:rsidRDefault="00B90AFC" w:rsidP="00DC4A08">
      <w:pPr>
        <w:pStyle w:val="ae"/>
      </w:pPr>
    </w:p>
    <w:p w:rsidR="00B90AFC" w:rsidRDefault="00B90AFC" w:rsidP="0045024D">
      <w:pPr>
        <w:pStyle w:val="121"/>
        <w:sectPr w:rsidR="00B90AFC" w:rsidSect="00B90AFC">
          <w:headerReference w:type="default" r:id="rId17"/>
          <w:footerReference w:type="default" r:id="rId18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:rsidR="00791B92" w:rsidRPr="008C2A14" w:rsidRDefault="00791B92" w:rsidP="0045024D">
      <w:pPr>
        <w:pStyle w:val="121"/>
      </w:pPr>
      <w:bookmarkStart w:id="3" w:name="_Toc270688664"/>
      <w:bookmarkStart w:id="4" w:name="_Toc272150900"/>
      <w:r w:rsidRPr="008C2A14">
        <w:rPr>
          <w:rFonts w:hint="eastAsia"/>
        </w:rPr>
        <w:lastRenderedPageBreak/>
        <w:t>1</w:t>
      </w:r>
      <w:r w:rsidR="00C66470">
        <w:rPr>
          <w:rFonts w:hint="eastAsia"/>
        </w:rPr>
        <w:t>.</w:t>
      </w:r>
      <w:r w:rsidRPr="008C2A14">
        <w:rPr>
          <w:rFonts w:hint="eastAsia"/>
        </w:rPr>
        <w:t xml:space="preserve"> </w:t>
      </w:r>
      <w:bookmarkEnd w:id="0"/>
      <w:bookmarkEnd w:id="1"/>
      <w:bookmarkEnd w:id="2"/>
      <w:r w:rsidR="002E2119">
        <w:rPr>
          <w:rFonts w:hint="eastAsia"/>
        </w:rPr>
        <w:t>하드웨어 사양</w:t>
      </w:r>
      <w:bookmarkEnd w:id="3"/>
      <w:bookmarkEnd w:id="4"/>
    </w:p>
    <w:p w:rsidR="00FB11C1" w:rsidRPr="00FB11C1" w:rsidRDefault="00FB11C1" w:rsidP="0045024D">
      <w:bookmarkStart w:id="5" w:name="_Toc88539391"/>
      <w:bookmarkStart w:id="6" w:name="_Toc232906582"/>
    </w:p>
    <w:tbl>
      <w:tblPr>
        <w:tblW w:w="6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05"/>
        <w:gridCol w:w="2126"/>
        <w:gridCol w:w="2032"/>
      </w:tblGrid>
      <w:tr w:rsidR="002E2119" w:rsidTr="00B90AFC">
        <w:trPr>
          <w:trHeight w:val="20"/>
          <w:jc w:val="center"/>
        </w:trPr>
        <w:tc>
          <w:tcPr>
            <w:tcW w:w="2005" w:type="dxa"/>
            <w:vMerge w:val="restart"/>
            <w:shd w:val="clear" w:color="auto" w:fill="D9D9D9" w:themeFill="background1" w:themeFillShade="D9"/>
            <w:vAlign w:val="center"/>
          </w:tcPr>
          <w:bookmarkEnd w:id="5"/>
          <w:bookmarkEnd w:id="6"/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항 목</w:t>
            </w:r>
          </w:p>
        </w:tc>
        <w:tc>
          <w:tcPr>
            <w:tcW w:w="4158" w:type="dxa"/>
            <w:gridSpan w:val="2"/>
            <w:shd w:val="clear" w:color="auto" w:fill="D9D9D9" w:themeFill="background1" w:themeFillShade="D9"/>
            <w:vAlign w:val="center"/>
          </w:tcPr>
          <w:p w:rsidR="002E2119" w:rsidRPr="00287028" w:rsidRDefault="002E2119" w:rsidP="00B90AFC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모 델 명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2E2119" w:rsidRPr="00287028" w:rsidRDefault="002E2119" w:rsidP="00B90AFC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ATS7</w:t>
            </w:r>
          </w:p>
        </w:tc>
        <w:tc>
          <w:tcPr>
            <w:tcW w:w="2032" w:type="dxa"/>
            <w:shd w:val="clear" w:color="auto" w:fill="D9D9D9" w:themeFill="background1" w:themeFillShade="D9"/>
            <w:vAlign w:val="center"/>
          </w:tcPr>
          <w:p w:rsidR="002E2119" w:rsidRPr="00287028" w:rsidRDefault="002E2119" w:rsidP="00B90AFC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ATS10</w:t>
            </w:r>
          </w:p>
        </w:tc>
      </w:tr>
      <w:tr w:rsidR="002E2119" w:rsidRP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MCU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 xml:space="preserve">32Bit RISC CPU(ARM926EJ Core) </w:t>
            </w:r>
            <w:r w:rsidRPr="00165945">
              <w:rPr>
                <w:rFonts w:ascii="바탕" w:eastAsia="바탕" w:hAnsi="바탕" w:cs="바탕" w:hint="eastAsia"/>
              </w:rPr>
              <w:t>–</w:t>
            </w:r>
            <w:r w:rsidRPr="00165945">
              <w:rPr>
                <w:rFonts w:hint="eastAsia"/>
              </w:rPr>
              <w:t xml:space="preserve"> 533MHz</w:t>
            </w:r>
          </w:p>
        </w:tc>
      </w:tr>
      <w:tr w:rsidR="002E2119" w:rsidRPr="00145B1C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Memory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SDRAM : 128MB</w:t>
            </w:r>
          </w:p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NAND Flash : 128MB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LCD</w:t>
            </w:r>
          </w:p>
        </w:tc>
        <w:tc>
          <w:tcPr>
            <w:tcW w:w="2126" w:type="dxa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TFT LCD(26만 Color)</w:t>
            </w:r>
          </w:p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7 Inch (800 x 480)</w:t>
            </w:r>
          </w:p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300cd/m</w:t>
            </w:r>
            <w:r w:rsidRPr="00165945">
              <w:rPr>
                <w:rFonts w:hint="eastAsia"/>
                <w:vertAlign w:val="superscript"/>
              </w:rPr>
              <w:t>2</w:t>
            </w:r>
          </w:p>
        </w:tc>
        <w:tc>
          <w:tcPr>
            <w:tcW w:w="2032" w:type="dxa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TFT LCD(26만 Color)</w:t>
            </w:r>
          </w:p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10.2 Inch (800 x 480)</w:t>
            </w:r>
          </w:p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350cd/m</w:t>
            </w:r>
            <w:r w:rsidRPr="00165945">
              <w:rPr>
                <w:rFonts w:hint="eastAsia"/>
                <w:vertAlign w:val="superscript"/>
              </w:rPr>
              <w:t>2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Backlight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LED Backlight</w:t>
            </w:r>
          </w:p>
        </w:tc>
      </w:tr>
      <w:tr w:rsidR="002E2119" w:rsidRPr="0004083C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Ethernet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100Base-T (1Port)</w:t>
            </w:r>
          </w:p>
        </w:tc>
      </w:tr>
      <w:tr w:rsidR="002E2119" w:rsidRPr="0004083C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Touch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4선 저항막 방식 Touch</w:t>
            </w:r>
          </w:p>
        </w:tc>
      </w:tr>
      <w:tr w:rsidR="002E2119" w:rsidRPr="0004083C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RTC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MCU 내장 RTC 기능사용</w:t>
            </w:r>
            <w:r w:rsidRPr="00165945">
              <w:rPr>
                <w:rFonts w:hint="eastAsia"/>
                <w:vertAlign w:val="superscript"/>
              </w:rPr>
              <w:t xml:space="preserve">(1) </w:t>
            </w:r>
            <w:r w:rsidRPr="00165945">
              <w:rPr>
                <w:rFonts w:hint="eastAsia"/>
              </w:rPr>
              <w:t>(Battery 교체가능)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Audio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&lt;0.8W 마이크로 스피커 내장</w:t>
            </w:r>
          </w:p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스테레오 오디오 출력 (</w:t>
            </w:r>
            <w:r w:rsidRPr="00165945">
              <w:rPr>
                <w:rFonts w:ascii="MS Gothic" w:eastAsia="MS Gothic" w:hAnsi="MS Gothic" w:cs="Arial" w:hint="eastAsia"/>
                <w:szCs w:val="20"/>
              </w:rPr>
              <w:t>φ</w:t>
            </w:r>
            <w:r w:rsidRPr="00165945">
              <w:rPr>
                <w:rFonts w:hint="eastAsia"/>
              </w:rPr>
              <w:t>3.5 Audio Jack)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USB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Host 1Port</w:t>
            </w:r>
            <w:r w:rsidR="00B90AFC">
              <w:rPr>
                <w:rFonts w:hint="eastAsia"/>
              </w:rPr>
              <w:t xml:space="preserve"> , </w:t>
            </w:r>
            <w:r w:rsidRPr="00165945">
              <w:rPr>
                <w:rFonts w:hint="eastAsia"/>
              </w:rPr>
              <w:t xml:space="preserve">Device 1Port  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Serial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COM1 (RS232C / RS485 선택가능)</w:t>
            </w:r>
          </w:p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COM2 (RS232C)</w:t>
            </w:r>
          </w:p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COM3 (RS232C)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SDCARD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외부 SD CARD 지원 (4GB 지원)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Input Power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DC12V~DC24V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Power Consumption</w:t>
            </w:r>
          </w:p>
        </w:tc>
        <w:tc>
          <w:tcPr>
            <w:tcW w:w="2126" w:type="dxa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&lt;6W (0.5A@12V)</w:t>
            </w:r>
          </w:p>
        </w:tc>
        <w:tc>
          <w:tcPr>
            <w:tcW w:w="2032" w:type="dxa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&lt;10W (0.8A@12V)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MAX. Current</w:t>
            </w:r>
          </w:p>
        </w:tc>
        <w:tc>
          <w:tcPr>
            <w:tcW w:w="2126" w:type="dxa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500mA</w:t>
            </w:r>
          </w:p>
        </w:tc>
        <w:tc>
          <w:tcPr>
            <w:tcW w:w="2032" w:type="dxa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800mA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Dimension(mm)</w:t>
            </w:r>
          </w:p>
        </w:tc>
        <w:tc>
          <w:tcPr>
            <w:tcW w:w="2126" w:type="dxa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222(H)x152(V)x56(D)</w:t>
            </w:r>
          </w:p>
        </w:tc>
        <w:tc>
          <w:tcPr>
            <w:tcW w:w="2032" w:type="dxa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284(H)x163(V)x56(D)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Weight</w:t>
            </w:r>
          </w:p>
        </w:tc>
        <w:tc>
          <w:tcPr>
            <w:tcW w:w="2126" w:type="dxa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650g</w:t>
            </w:r>
          </w:p>
        </w:tc>
        <w:tc>
          <w:tcPr>
            <w:tcW w:w="2032" w:type="dxa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1040g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Operating Temperature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45024D">
            <w:pPr>
              <w:pStyle w:val="-4"/>
            </w:pPr>
            <w:r w:rsidRPr="00165945">
              <w:rPr>
                <w:rFonts w:hint="eastAsia"/>
              </w:rPr>
              <w:t>0℃~70℃</w:t>
            </w:r>
          </w:p>
        </w:tc>
      </w:tr>
    </w:tbl>
    <w:p w:rsidR="002E2119" w:rsidRDefault="002E2119" w:rsidP="0045024D">
      <w:pPr>
        <w:pStyle w:val="2-045cm18"/>
        <w:spacing w:after="487"/>
      </w:pPr>
      <w:r>
        <w:rPr>
          <w:rFonts w:hint="eastAsia"/>
        </w:rPr>
        <w:t>&lt;표 1-1&gt;</w:t>
      </w:r>
      <w:r w:rsidR="00145B1C">
        <w:rPr>
          <w:rFonts w:hint="eastAsia"/>
        </w:rPr>
        <w:t xml:space="preserve"> autobase Touch Smart 하드웨어 사양</w:t>
      </w:r>
    </w:p>
    <w:p w:rsidR="002E2119" w:rsidRDefault="002E2119" w:rsidP="0045024D">
      <w:r>
        <w:rPr>
          <w:rFonts w:hint="eastAsia"/>
        </w:rPr>
        <w:t xml:space="preserve"> </w:t>
      </w:r>
      <w:r w:rsidRPr="003C6212">
        <w:rPr>
          <w:rFonts w:ascii="돋움" w:hAnsi="돋움" w:hint="eastAsia"/>
          <w:vertAlign w:val="superscript"/>
        </w:rPr>
        <w:t>(1)</w:t>
      </w:r>
      <w:r>
        <w:rPr>
          <w:rFonts w:ascii="돋움" w:hAnsi="돋움" w:hint="eastAsia"/>
          <w:vertAlign w:val="superscript"/>
        </w:rPr>
        <w:t xml:space="preserve"> </w:t>
      </w:r>
      <w:r w:rsidRPr="003F27D7">
        <w:rPr>
          <w:rFonts w:hint="eastAsia"/>
        </w:rPr>
        <w:t>RTC</w:t>
      </w:r>
      <w:r w:rsidRPr="00BA587B">
        <w:rPr>
          <w:rFonts w:hint="eastAsia"/>
        </w:rPr>
        <w:t xml:space="preserve"> 시간은 사용환경에 따라 실제 시간과 오차가 발생할 수 있습니다.</w:t>
      </w:r>
    </w:p>
    <w:p w:rsidR="00B90AFC" w:rsidRPr="00B90AFC" w:rsidRDefault="00B90AFC" w:rsidP="0045024D">
      <w:pPr>
        <w:pStyle w:val="121"/>
      </w:pPr>
      <w:bookmarkStart w:id="7" w:name="_Toc222134810"/>
      <w:bookmarkStart w:id="8" w:name="_Toc270688665"/>
      <w:bookmarkStart w:id="9" w:name="_Toc272150901"/>
      <w:bookmarkStart w:id="10" w:name="_Toc263078419"/>
      <w:r w:rsidRPr="00B90AFC">
        <w:rPr>
          <w:rFonts w:hint="eastAsia"/>
        </w:rPr>
        <w:lastRenderedPageBreak/>
        <w:t>2. 각부명칭 및 용도</w:t>
      </w:r>
      <w:bookmarkEnd w:id="7"/>
      <w:bookmarkEnd w:id="8"/>
      <w:bookmarkEnd w:id="9"/>
    </w:p>
    <w:p w:rsidR="00B90AFC" w:rsidRDefault="00C763D6" w:rsidP="0045024D">
      <w:r>
        <w:rPr>
          <w:noProof/>
        </w:rPr>
        <w:pict>
          <v:rect id="_x0000_s1149" style="position:absolute;margin-left:74.8pt;margin-top:295pt;width:34.4pt;height:13.8pt;z-index:10" stroked="f"/>
        </w:pict>
      </w:r>
      <w:r w:rsidR="00B90AFC">
        <w:rPr>
          <w:rFonts w:hint="eastAsia"/>
        </w:rPr>
        <w:t xml:space="preserve">   </w:t>
      </w:r>
      <w:r w:rsidR="00B90AFC" w:rsidRPr="00BA587B">
        <w:rPr>
          <w:rFonts w:ascii="돋움" w:eastAsia="돋움" w:hAnsi="돋움" w:hint="eastAsia"/>
          <w:sz w:val="22"/>
          <w:szCs w:val="22"/>
        </w:rPr>
        <w:t xml:space="preserve">  </w:t>
      </w:r>
      <w:r w:rsidR="00444810">
        <w:pict>
          <v:shape id="_x0000_i1027" type="#_x0000_t75" style="width:305.65pt;height:355.9pt">
            <v:imagedata r:id="rId19" o:title="A시리즈_각부명칭"/>
          </v:shape>
        </w:pict>
      </w:r>
    </w:p>
    <w:bookmarkEnd w:id="10"/>
    <w:p w:rsidR="002C13F6" w:rsidRDefault="002C13F6" w:rsidP="0045024D">
      <w:pPr>
        <w:pStyle w:val="2-045cm18"/>
        <w:spacing w:after="487"/>
      </w:pPr>
      <w:r>
        <w:br/>
      </w:r>
      <w:r w:rsidR="00B90AFC">
        <w:rPr>
          <w:rFonts w:hint="eastAsia"/>
        </w:rPr>
        <w:t>&lt;그림 2-1&gt;</w:t>
      </w:r>
      <w:r w:rsidR="00145B1C">
        <w:rPr>
          <w:rFonts w:hint="eastAsia"/>
        </w:rPr>
        <w:t xml:space="preserve"> 각부명칭 및 용도</w:t>
      </w:r>
    </w:p>
    <w:p w:rsidR="0045024D" w:rsidRDefault="0045024D" w:rsidP="0045024D">
      <w:pPr>
        <w:pStyle w:val="2-045cm18"/>
        <w:spacing w:after="487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"/>
        <w:gridCol w:w="1576"/>
        <w:gridCol w:w="4313"/>
      </w:tblGrid>
      <w:tr w:rsidR="00B90AFC" w:rsidRPr="00287028" w:rsidTr="004B34F0">
        <w:trPr>
          <w:trHeight w:val="20"/>
        </w:trPr>
        <w:tc>
          <w:tcPr>
            <w:tcW w:w="0" w:type="auto"/>
            <w:shd w:val="clear" w:color="auto" w:fill="C0C0C0"/>
          </w:tcPr>
          <w:p w:rsidR="00B90AFC" w:rsidRPr="00287028" w:rsidRDefault="00B90AFC" w:rsidP="00B90AFC">
            <w:pPr>
              <w:pStyle w:val="afff0"/>
              <w:rPr>
                <w:color w:val="0D0D0D" w:themeColor="text1" w:themeTint="F2"/>
              </w:rPr>
            </w:pPr>
          </w:p>
        </w:tc>
        <w:tc>
          <w:tcPr>
            <w:tcW w:w="1576" w:type="dxa"/>
            <w:shd w:val="clear" w:color="auto" w:fill="C0C0C0"/>
            <w:vAlign w:val="center"/>
          </w:tcPr>
          <w:p w:rsidR="00B90AFC" w:rsidRPr="00287028" w:rsidRDefault="00B90AFC" w:rsidP="00B90AFC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Name</w:t>
            </w:r>
          </w:p>
        </w:tc>
        <w:tc>
          <w:tcPr>
            <w:tcW w:w="4313" w:type="dxa"/>
            <w:shd w:val="clear" w:color="auto" w:fill="C0C0C0"/>
            <w:vAlign w:val="center"/>
          </w:tcPr>
          <w:p w:rsidR="00B90AFC" w:rsidRPr="00287028" w:rsidRDefault="00B90AFC" w:rsidP="00B90AFC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Description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A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전원입력 DC-Jack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φ2.5 DC Jack 형태의 전원입력 단자로 주로 Adaptor 전원 이용 시 사용함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B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전원입력 단자대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단자대 형태의 전원입력 단자로 전원을 케이블로 연결 시 사용함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C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전원 스위치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전원을 ON/OFF 시킬 수 있음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D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COM3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COM3 포트 (RS232C / Female Type D-SUB 9PIN)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E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COM2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COM2 포트 (RS232C / Female Type D-SUB 9PIN)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F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COM1_RS232C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COM1_RS232C 포트 (RS232C / Female Type D-SUB 9PIN)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G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COM1 모드 스위치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COM1 사용모드를 Setting할 수 있는 DIP 스위치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H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COM1_RS485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COM1_RS485 포트 (RS485)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I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Ethernet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10Base-T Ethernet 포트 (RJ-45)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J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USB_HOST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USB 호스트 포트 (USB A Type Connector)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K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USB_DEVICE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USB 디바이스 포트 (USB B Type Connector)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L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SD카드 커넥터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SD카드 슬롯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M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Audio Out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스테레오 오디오 출력 단자 (</w:t>
            </w:r>
            <w:bookmarkStart w:id="11" w:name="OLE_LINK1"/>
            <w:r w:rsidRPr="00B90AFC">
              <w:rPr>
                <w:rFonts w:hint="eastAsia"/>
              </w:rPr>
              <w:t>φ</w:t>
            </w:r>
            <w:bookmarkEnd w:id="11"/>
            <w:r w:rsidRPr="00B90AFC">
              <w:rPr>
                <w:rFonts w:hint="eastAsia"/>
              </w:rPr>
              <w:t>3.5)</w:t>
            </w:r>
          </w:p>
        </w:tc>
      </w:tr>
      <w:tr w:rsidR="00B90AFC" w:rsidRPr="00B90AFC" w:rsidTr="004B34F0">
        <w:trPr>
          <w:trHeight w:val="20"/>
        </w:trPr>
        <w:tc>
          <w:tcPr>
            <w:tcW w:w="0" w:type="auto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N</w:t>
            </w:r>
          </w:p>
        </w:tc>
        <w:tc>
          <w:tcPr>
            <w:tcW w:w="1576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Boot 모드 스위치</w:t>
            </w:r>
          </w:p>
        </w:tc>
        <w:tc>
          <w:tcPr>
            <w:tcW w:w="4313" w:type="dxa"/>
            <w:vAlign w:val="center"/>
          </w:tcPr>
          <w:p w:rsidR="00B90AFC" w:rsidRPr="00B90AFC" w:rsidRDefault="00B90AFC" w:rsidP="0045024D">
            <w:pPr>
              <w:pStyle w:val="-4"/>
            </w:pPr>
            <w:r w:rsidRPr="00B90AFC">
              <w:rPr>
                <w:rFonts w:hint="eastAsia"/>
              </w:rPr>
              <w:t>Boot 모드를 Setting할 수 있는 DIP 스위치</w:t>
            </w:r>
          </w:p>
        </w:tc>
      </w:tr>
    </w:tbl>
    <w:p w:rsidR="00B90AFC" w:rsidRPr="006007A4" w:rsidRDefault="00B90AFC" w:rsidP="0045024D">
      <w:pPr>
        <w:pStyle w:val="2-045cm18"/>
        <w:spacing w:after="487"/>
      </w:pPr>
      <w:r>
        <w:rPr>
          <w:rFonts w:hint="eastAsia"/>
        </w:rPr>
        <w:t>&lt;표 2-1&gt;</w:t>
      </w:r>
      <w:r w:rsidR="00145B1C">
        <w:rPr>
          <w:rFonts w:hint="eastAsia"/>
        </w:rPr>
        <w:t xml:space="preserve"> 각부명칭 및 용도에 대한 설명</w:t>
      </w:r>
    </w:p>
    <w:p w:rsidR="00B90AFC" w:rsidRPr="00B90AFC" w:rsidRDefault="00B90AFC" w:rsidP="0045024D">
      <w:pPr>
        <w:pStyle w:val="121"/>
      </w:pPr>
      <w:bookmarkStart w:id="12" w:name="_Toc270688666"/>
      <w:bookmarkStart w:id="13" w:name="_Toc272150902"/>
      <w:r w:rsidRPr="00B90AFC">
        <w:rPr>
          <w:rFonts w:hint="eastAsia"/>
        </w:rPr>
        <w:t>3. 브라켓 장착 방법</w:t>
      </w:r>
      <w:bookmarkEnd w:id="12"/>
      <w:bookmarkEnd w:id="13"/>
    </w:p>
    <w:p w:rsidR="00B90AFC" w:rsidRPr="003B6961" w:rsidRDefault="00C763D6" w:rsidP="0045024D">
      <w:r w:rsidRPr="00C763D6">
        <w:rPr>
          <w:rFonts w:ascii="바탕체" w:eastAsia="바탕체" w:hAnsi="바탕체"/>
          <w:noProof/>
          <w:spacing w:val="-10"/>
          <w:sz w:val="18"/>
          <w:szCs w:val="18"/>
        </w:rPr>
        <w:pict>
          <v:shape id="_x0000_s1134" type="#_x0000_t75" style="position:absolute;margin-left:174.75pt;margin-top:38.4pt;width:55.25pt;height:103.35pt;z-index:2">
            <v:imagedata r:id="rId20" o:title="나사조립"/>
          </v:shape>
        </w:pict>
      </w:r>
      <w:r w:rsidR="00B90AFC" w:rsidRPr="003B6961">
        <w:rPr>
          <w:rFonts w:hint="eastAsia"/>
        </w:rPr>
        <w:t xml:space="preserve">제품구입시, ATS7 또는 ATS10을 전면 </w:t>
      </w:r>
      <w:r w:rsidR="00B90AFC">
        <w:rPr>
          <w:rFonts w:hint="eastAsia"/>
        </w:rPr>
        <w:t>판넬</w:t>
      </w:r>
      <w:r w:rsidR="00B90AFC" w:rsidRPr="003B6961">
        <w:rPr>
          <w:rFonts w:hint="eastAsia"/>
        </w:rPr>
        <w:t xml:space="preserve">에 설치하기 위한 고정나사를 제공하고 있습니다. 아래 그림과 같이 고정용 장치를 조립하신 후 전면 </w:t>
      </w:r>
      <w:r w:rsidR="00B90AFC">
        <w:rPr>
          <w:rFonts w:hint="eastAsia"/>
        </w:rPr>
        <w:t>판넬</w:t>
      </w:r>
      <w:r w:rsidR="00B90AFC" w:rsidRPr="003B6961">
        <w:rPr>
          <w:rFonts w:hint="eastAsia"/>
        </w:rPr>
        <w:t>에 장착하시기 바랍니다.</w:t>
      </w:r>
    </w:p>
    <w:p w:rsidR="00B90AFC" w:rsidRPr="00D2514B" w:rsidRDefault="00C763D6" w:rsidP="0045024D">
      <w:pPr>
        <w:pStyle w:val="2b"/>
        <w:ind w:left="1032" w:hanging="400"/>
      </w:pPr>
      <w:r>
        <w:rPr>
          <w:noProof/>
        </w:rPr>
        <w:pict>
          <v:shape id="_x0000_s1133" type="#_x0000_t75" style="position:absolute;left:0;text-align:left;margin-left:60.7pt;margin-top:18.65pt;width:1in;height:69.8pt;z-index:1">
            <v:imagedata r:id="rId21" o:title="나사"/>
          </v:shape>
        </w:pict>
      </w:r>
    </w:p>
    <w:p w:rsidR="00B90AFC" w:rsidRPr="00254E79" w:rsidRDefault="00B90AFC" w:rsidP="0045024D">
      <w:pPr>
        <w:pStyle w:val="2b"/>
        <w:ind w:left="1032" w:hanging="400"/>
      </w:pPr>
    </w:p>
    <w:p w:rsidR="00B90AFC" w:rsidRPr="00254E79" w:rsidRDefault="00B90AFC" w:rsidP="0045024D"/>
    <w:p w:rsidR="00B90AFC" w:rsidRPr="00254E79" w:rsidRDefault="00B90AFC" w:rsidP="0045024D"/>
    <w:p w:rsidR="00B90AFC" w:rsidRDefault="00B90AFC" w:rsidP="0045024D">
      <w:r>
        <w:tab/>
      </w:r>
    </w:p>
    <w:p w:rsidR="00B90AFC" w:rsidRDefault="00B90AFC" w:rsidP="0045024D">
      <w:pPr>
        <w:pStyle w:val="2-045cm18"/>
        <w:spacing w:after="487"/>
      </w:pPr>
      <w:r>
        <w:br/>
      </w:r>
      <w:r>
        <w:rPr>
          <w:rFonts w:hint="eastAsia"/>
        </w:rPr>
        <w:t>&lt;그림 3-1&gt;</w:t>
      </w:r>
      <w:r w:rsidR="00145B1C">
        <w:rPr>
          <w:rFonts w:hint="eastAsia"/>
        </w:rPr>
        <w:t xml:space="preserve"> 브라켓 장착 방법</w:t>
      </w:r>
    </w:p>
    <w:p w:rsidR="00B90AFC" w:rsidRPr="00B90AFC" w:rsidRDefault="00B90AFC" w:rsidP="0045024D">
      <w:pPr>
        <w:pStyle w:val="121"/>
      </w:pPr>
      <w:bookmarkStart w:id="14" w:name="_Toc222134811"/>
      <w:bookmarkStart w:id="15" w:name="_Toc270688667"/>
      <w:bookmarkStart w:id="16" w:name="_Toc272150903"/>
      <w:r w:rsidRPr="00B90AFC">
        <w:rPr>
          <w:rFonts w:hint="eastAsia"/>
        </w:rPr>
        <w:lastRenderedPageBreak/>
        <w:t>4. 외형 치수</w:t>
      </w:r>
      <w:bookmarkEnd w:id="14"/>
      <w:bookmarkEnd w:id="15"/>
      <w:bookmarkEnd w:id="16"/>
    </w:p>
    <w:p w:rsidR="00A233C4" w:rsidRDefault="00A233C4" w:rsidP="00A233C4">
      <w:pPr>
        <w:pStyle w:val="aff1"/>
      </w:pPr>
    </w:p>
    <w:p w:rsidR="00A233C4" w:rsidRDefault="00B90AFC" w:rsidP="0009032E">
      <w:pPr>
        <w:pStyle w:val="afff1"/>
      </w:pPr>
      <w:r w:rsidRPr="0009032E">
        <w:rPr>
          <w:rFonts w:hint="eastAsia"/>
        </w:rPr>
        <w:t>[ATS7]</w:t>
      </w:r>
    </w:p>
    <w:p w:rsidR="0009032E" w:rsidRPr="0009032E" w:rsidRDefault="00C763D6" w:rsidP="0009032E">
      <w:pPr>
        <w:pStyle w:val="afff1"/>
      </w:pPr>
      <w:r>
        <w:pict>
          <v:shape id="_x0000_s1135" type="#_x0000_t75" style="position:absolute;margin-left:8.6pt;margin-top:3.5pt;width:289.1pt;height:378.7pt;z-index:3">
            <v:imagedata r:id="rId22" o:title="3500A_dim"/>
          </v:shape>
        </w:pict>
      </w: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C763D6" w:rsidP="0045024D">
      <w:pPr>
        <w:pStyle w:val="2b"/>
        <w:ind w:left="1032" w:hanging="400"/>
      </w:pPr>
      <w:r>
        <w:rPr>
          <w:noProof/>
        </w:rPr>
        <w:pict>
          <v:shape id="_x0000_s1136" type="#_x0000_t75" style="position:absolute;left:0;text-align:left;margin-left:233.6pt;margin-top:12.9pt;width:73.25pt;height:69.05pt;z-index:4">
            <v:imagedata r:id="rId23" o:title="3500a_볼트깊이"/>
          </v:shape>
        </w:pict>
      </w: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C763D6" w:rsidP="0045024D">
      <w:pPr>
        <w:pStyle w:val="2b"/>
        <w:ind w:left="1032" w:hanging="40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left:0;text-align:left;margin-left:228.6pt;margin-top:9.6pt;width:92.25pt;height:95.45pt;z-index:5" filled="f" stroked="f">
            <v:textbox style="mso-next-textbox:#_x0000_s1137">
              <w:txbxContent>
                <w:p w:rsidR="007D3709" w:rsidRPr="00B90AFC" w:rsidRDefault="007D3709" w:rsidP="0045024D">
                  <w:pPr>
                    <w:pStyle w:val="-1"/>
                  </w:pPr>
                  <w:r w:rsidRPr="00B90AFC">
                    <w:rPr>
                      <w:rFonts w:hint="eastAsia"/>
                    </w:rPr>
                    <w:t>VESA마운트나 Add on Board 조립시 긴 볼트를 사용하지 마십시오.</w:t>
                  </w:r>
                </w:p>
                <w:p w:rsidR="007D3709" w:rsidRPr="00B90AFC" w:rsidRDefault="007D3709" w:rsidP="0045024D">
                  <w:pPr>
                    <w:pStyle w:val="-1"/>
                  </w:pPr>
                  <w:r w:rsidRPr="00B90AFC">
                    <w:rPr>
                      <w:rFonts w:hint="eastAsia"/>
                    </w:rPr>
                    <w:t>케이스 안쪽으로 볼팅할 수 있는 여유 깊이는 9mm 정도 입니다.</w:t>
                  </w:r>
                </w:p>
              </w:txbxContent>
            </v:textbox>
          </v:shape>
        </w:pict>
      </w: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Pr="00B90AFC" w:rsidRDefault="00B90AFC" w:rsidP="0045024D">
      <w:pPr>
        <w:pStyle w:val="2-045cm18"/>
        <w:spacing w:after="487"/>
      </w:pPr>
      <w:r>
        <w:rPr>
          <w:rFonts w:hint="eastAsia"/>
        </w:rPr>
        <w:t>&lt;그림 4-1&gt;</w:t>
      </w:r>
      <w:r w:rsidR="00145B1C">
        <w:rPr>
          <w:rFonts w:hint="eastAsia"/>
        </w:rPr>
        <w:t xml:space="preserve"> ATS7 외형 치수</w:t>
      </w:r>
    </w:p>
    <w:p w:rsidR="00027015" w:rsidRDefault="00027015" w:rsidP="0009032E">
      <w:pPr>
        <w:pStyle w:val="afff1"/>
      </w:pPr>
    </w:p>
    <w:p w:rsidR="00027015" w:rsidRDefault="00027015" w:rsidP="0009032E">
      <w:pPr>
        <w:pStyle w:val="afff1"/>
      </w:pPr>
    </w:p>
    <w:p w:rsidR="00B90AFC" w:rsidRPr="00B90AFC" w:rsidRDefault="00B90AFC" w:rsidP="0009032E">
      <w:pPr>
        <w:pStyle w:val="afff1"/>
      </w:pPr>
      <w:r w:rsidRPr="00B90AFC">
        <w:rPr>
          <w:rFonts w:hint="eastAsia"/>
        </w:rPr>
        <w:t>[ATS10]</w:t>
      </w:r>
    </w:p>
    <w:p w:rsidR="00B90AFC" w:rsidRDefault="00C763D6" w:rsidP="0045024D">
      <w:pPr>
        <w:pStyle w:val="2b"/>
        <w:ind w:left="1032" w:hanging="400"/>
      </w:pPr>
      <w:r>
        <w:pict>
          <v:shape id="_x0000_s1138" type="#_x0000_t75" style="position:absolute;left:0;text-align:left;margin-left:-5.75pt;margin-top:17.05pt;width:308.4pt;height:386.65pt;z-index:6">
            <v:imagedata r:id="rId24" o:title="4300A_dim"/>
          </v:shape>
        </w:pict>
      </w: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C763D6" w:rsidP="0045024D">
      <w:pPr>
        <w:pStyle w:val="2b"/>
        <w:ind w:left="1032" w:hanging="400"/>
      </w:pPr>
      <w:r>
        <w:rPr>
          <w:noProof/>
        </w:rPr>
        <w:pict>
          <v:shape id="_x0000_s1141" type="#_x0000_t75" style="position:absolute;left:0;text-align:left;margin-left:239pt;margin-top:3.4pt;width:73.15pt;height:68.95pt;z-index:8">
            <v:imagedata r:id="rId23" o:title="3500a_볼트깊이"/>
          </v:shape>
        </w:pict>
      </w: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C763D6" w:rsidP="0045024D">
      <w:pPr>
        <w:pStyle w:val="2b"/>
        <w:ind w:left="1032" w:hanging="400"/>
      </w:pPr>
      <w:r>
        <w:rPr>
          <w:noProof/>
        </w:rPr>
        <w:pict>
          <v:shape id="_x0000_s1142" type="#_x0000_t202" style="position:absolute;left:0;text-align:left;margin-left:233.75pt;margin-top:19.65pt;width:92.25pt;height:95.45pt;z-index:9" filled="f" stroked="f">
            <v:textbox style="mso-next-textbox:#_x0000_s1142">
              <w:txbxContent>
                <w:p w:rsidR="007D3709" w:rsidRPr="00B90AFC" w:rsidRDefault="007D3709" w:rsidP="0045024D">
                  <w:pPr>
                    <w:pStyle w:val="-1"/>
                  </w:pPr>
                  <w:r w:rsidRPr="00B90AFC">
                    <w:rPr>
                      <w:rFonts w:hint="eastAsia"/>
                    </w:rPr>
                    <w:t>VESA마운트나 Add on Board 조립시 긴 볼트를 사용하지 마십시오.</w:t>
                  </w:r>
                </w:p>
                <w:p w:rsidR="007D3709" w:rsidRPr="00B90AFC" w:rsidRDefault="007D3709" w:rsidP="0045024D">
                  <w:pPr>
                    <w:pStyle w:val="-1"/>
                  </w:pPr>
                  <w:r w:rsidRPr="00B90AFC">
                    <w:rPr>
                      <w:rFonts w:hint="eastAsia"/>
                    </w:rPr>
                    <w:t>케이스 안쪽으로 볼팅할 수 있는 여유 깊이는 9mm 정도 입니다.</w:t>
                  </w:r>
                </w:p>
              </w:txbxContent>
            </v:textbox>
          </v:shape>
        </w:pict>
      </w:r>
    </w:p>
    <w:p w:rsidR="00B90AFC" w:rsidRDefault="00B90AFC" w:rsidP="0045024D">
      <w:pPr>
        <w:pStyle w:val="2b"/>
        <w:ind w:left="1032" w:hanging="400"/>
      </w:pPr>
    </w:p>
    <w:p w:rsidR="00B90AFC" w:rsidRDefault="00C763D6" w:rsidP="0045024D">
      <w:pPr>
        <w:pStyle w:val="2b"/>
        <w:ind w:left="1032" w:hanging="400"/>
      </w:pPr>
      <w:r>
        <w:rPr>
          <w:noProof/>
        </w:rPr>
        <w:pict>
          <v:shape id="_x0000_s1139" type="#_x0000_t75" style="position:absolute;left:0;text-align:left;margin-left:372.5pt;margin-top:17.75pt;width:96.1pt;height:90.6pt;z-index:7">
            <v:imagedata r:id="rId23" o:title="3500a_볼트깊이"/>
          </v:shape>
        </w:pict>
      </w:r>
    </w:p>
    <w:p w:rsidR="00B90AFC" w:rsidRDefault="00B90AFC" w:rsidP="0045024D">
      <w:pPr>
        <w:pStyle w:val="2b"/>
        <w:ind w:left="1032" w:hanging="400"/>
      </w:pPr>
    </w:p>
    <w:p w:rsidR="00B90AFC" w:rsidRDefault="00B90AFC" w:rsidP="0045024D">
      <w:pPr>
        <w:pStyle w:val="2b"/>
        <w:ind w:left="1032" w:hanging="400"/>
      </w:pPr>
    </w:p>
    <w:p w:rsidR="00B90AFC" w:rsidRDefault="002C13F6" w:rsidP="0045024D">
      <w:pPr>
        <w:pStyle w:val="2-045cm18"/>
        <w:spacing w:after="487"/>
      </w:pPr>
      <w:r>
        <w:rPr>
          <w:rFonts w:hint="eastAsia"/>
        </w:rPr>
        <w:t>&lt;그림 4-2&gt;</w:t>
      </w:r>
      <w:r w:rsidR="00145B1C">
        <w:rPr>
          <w:rFonts w:hint="eastAsia"/>
        </w:rPr>
        <w:t xml:space="preserve"> ATS10 외형 치수</w:t>
      </w:r>
    </w:p>
    <w:p w:rsidR="00B90AFC" w:rsidRPr="00B90AFC" w:rsidRDefault="00B90AFC" w:rsidP="0045024D">
      <w:pPr>
        <w:pStyle w:val="121"/>
      </w:pPr>
      <w:bookmarkStart w:id="17" w:name="_Toc270688668"/>
      <w:bookmarkStart w:id="18" w:name="_Toc272150904"/>
      <w:r w:rsidRPr="00B90AFC">
        <w:rPr>
          <w:rFonts w:hint="eastAsia"/>
        </w:rPr>
        <w:lastRenderedPageBreak/>
        <w:t>5. PANEL CUTOUT</w:t>
      </w:r>
      <w:bookmarkEnd w:id="17"/>
      <w:bookmarkEnd w:id="18"/>
    </w:p>
    <w:p w:rsidR="00B90AFC" w:rsidRPr="002C13F6" w:rsidRDefault="00B90AFC" w:rsidP="0009032E">
      <w:pPr>
        <w:pStyle w:val="afff1"/>
      </w:pPr>
      <w:r w:rsidRPr="002C13F6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2C13F6">
        <w:rPr>
          <w:rFonts w:hint="eastAsia"/>
        </w:rPr>
        <w:t>작업 공간 권장 사항</w:t>
      </w:r>
    </w:p>
    <w:p w:rsidR="00B90AFC" w:rsidRDefault="00C763D6" w:rsidP="0045024D">
      <w:pPr>
        <w:pStyle w:val="01"/>
        <w:framePr w:wrap="around"/>
      </w:pPr>
      <w:r>
        <w:pict>
          <v:rect id="_x0000_s1150" style="position:absolute;left:0;text-align:left;margin-left:160.3pt;margin-top:56.3pt;width:35.1pt;height:18.15pt;z-index:11" stroked="f"/>
        </w:pict>
      </w:r>
      <w:r w:rsidR="00444810">
        <w:pict>
          <v:shape id="_x0000_i1028" type="#_x0000_t75" style="width:256.75pt;height:143.3pt">
            <v:imagedata r:id="rId25" o:title="Panel_cutout"/>
          </v:shape>
        </w:pict>
      </w:r>
    </w:p>
    <w:p w:rsidR="00B90AFC" w:rsidRDefault="002C13F6" w:rsidP="0045024D">
      <w:pPr>
        <w:pStyle w:val="0"/>
      </w:pPr>
      <w:r>
        <w:rPr>
          <w:rFonts w:hint="eastAsia"/>
        </w:rPr>
        <w:t>&lt;그림 5-1&gt;</w:t>
      </w:r>
      <w:r w:rsidR="00145B1C">
        <w:rPr>
          <w:rFonts w:hint="eastAsia"/>
        </w:rPr>
        <w:t xml:space="preserve"> 작업공간 권장사항 PANEL CUTOUT</w:t>
      </w:r>
      <w:r w:rsidR="0009032E">
        <w:br/>
      </w:r>
    </w:p>
    <w:p w:rsidR="002C13F6" w:rsidRPr="006476ED" w:rsidRDefault="00C763D6" w:rsidP="0009032E">
      <w:pPr>
        <w:pStyle w:val="afff1"/>
      </w:pPr>
      <w:r>
        <w:rPr>
          <w:noProof/>
        </w:rPr>
        <w:pict>
          <v:shape id="_x0000_s1152" type="#_x0000_t75" style="position:absolute;margin-left:39.7pt;margin-top:3.35pt;width:226.65pt;height:91.4pt;z-index:-2">
            <v:imagedata r:id="rId26" o:title="Panel_cutout_2"/>
          </v:shape>
        </w:pict>
      </w:r>
      <w:r w:rsidR="002C13F6" w:rsidRPr="002C13F6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="002C13F6" w:rsidRPr="002C13F6">
        <w:rPr>
          <w:rFonts w:hint="eastAsia"/>
        </w:rPr>
        <w:t>판넬 권장 사항</w:t>
      </w:r>
    </w:p>
    <w:p w:rsidR="002C13F6" w:rsidRDefault="002C13F6" w:rsidP="0045024D">
      <w:pPr>
        <w:pStyle w:val="-405pt"/>
      </w:pPr>
    </w:p>
    <w:p w:rsidR="002C13F6" w:rsidRDefault="002C13F6" w:rsidP="0045024D">
      <w:pPr>
        <w:pStyle w:val="-405pt"/>
      </w:pPr>
    </w:p>
    <w:p w:rsidR="002C13F6" w:rsidRDefault="00C763D6" w:rsidP="0045024D">
      <w:pPr>
        <w:pStyle w:val="-405pt"/>
      </w:pPr>
      <w:r>
        <w:rPr>
          <w:noProof/>
        </w:rPr>
        <w:pict>
          <v:rect id="_x0000_s1151" style="position:absolute;left:0;text-align:left;margin-left:65.45pt;margin-top:.55pt;width:35.1pt;height:18.15pt;z-index:12" stroked="f"/>
        </w:pict>
      </w:r>
    </w:p>
    <w:p w:rsidR="002C13F6" w:rsidRDefault="002C13F6" w:rsidP="0045024D">
      <w:pPr>
        <w:pStyle w:val="-405pt"/>
      </w:pPr>
    </w:p>
    <w:p w:rsidR="002C13F6" w:rsidRDefault="002C13F6" w:rsidP="0045024D">
      <w:pPr>
        <w:pStyle w:val="-405pt"/>
      </w:pPr>
    </w:p>
    <w:p w:rsidR="002C13F6" w:rsidRDefault="002C13F6" w:rsidP="0045024D">
      <w:pPr>
        <w:pStyle w:val="-405pt"/>
      </w:pPr>
    </w:p>
    <w:p w:rsidR="0009032E" w:rsidRDefault="002C13F6" w:rsidP="0045024D">
      <w:pPr>
        <w:pStyle w:val="-405pt"/>
      </w:pPr>
      <w:r w:rsidRPr="002C13F6">
        <w:rPr>
          <w:rFonts w:hint="eastAsia"/>
          <w:b/>
        </w:rPr>
        <w:t>X</w:t>
      </w:r>
      <w:r w:rsidRPr="002C13F6">
        <w:rPr>
          <w:rFonts w:hint="eastAsia"/>
        </w:rPr>
        <w:t xml:space="preserve">: Panel Cutout Width, </w:t>
      </w:r>
      <w:r w:rsidRPr="002C13F6">
        <w:rPr>
          <w:rFonts w:hint="eastAsia"/>
          <w:b/>
        </w:rPr>
        <w:t>Y</w:t>
      </w:r>
      <w:r w:rsidRPr="002C13F6">
        <w:rPr>
          <w:rFonts w:hint="eastAsia"/>
        </w:rPr>
        <w:t xml:space="preserve">: Panel Cutout Height, </w:t>
      </w:r>
      <w:r w:rsidRPr="002C13F6">
        <w:rPr>
          <w:rFonts w:hint="eastAsia"/>
          <w:b/>
        </w:rPr>
        <w:t>T</w:t>
      </w:r>
      <w:r w:rsidRPr="002C13F6">
        <w:rPr>
          <w:rFonts w:hint="eastAsia"/>
        </w:rPr>
        <w:t>: Panel Thickness</w:t>
      </w:r>
    </w:p>
    <w:p w:rsidR="002C13F6" w:rsidRPr="0009032E" w:rsidRDefault="002C13F6" w:rsidP="0045024D">
      <w:pPr>
        <w:pStyle w:val="21"/>
        <w:spacing w:after="487"/>
      </w:pPr>
      <w:r w:rsidRPr="0009032E">
        <w:rPr>
          <w:rFonts w:hint="eastAsia"/>
        </w:rPr>
        <w:t>&lt;그림 5-</w:t>
      </w:r>
      <w:r w:rsidR="00390E1E">
        <w:rPr>
          <w:rFonts w:hint="eastAsia"/>
        </w:rPr>
        <w:t>2</w:t>
      </w:r>
      <w:r w:rsidRPr="0009032E">
        <w:rPr>
          <w:rFonts w:hint="eastAsia"/>
        </w:rPr>
        <w:t>&gt;</w:t>
      </w:r>
      <w:r w:rsidR="00145B1C">
        <w:rPr>
          <w:rFonts w:hint="eastAsia"/>
        </w:rPr>
        <w:t xml:space="preserve"> 판넬 권장사항 PANEL CUTOUT</w:t>
      </w:r>
    </w:p>
    <w:p w:rsidR="002C13F6" w:rsidRPr="002C13F6" w:rsidRDefault="002C13F6" w:rsidP="002C13F6">
      <w:pPr>
        <w:pStyle w:val="afff3"/>
      </w:pPr>
      <w:r w:rsidRPr="002C13F6">
        <w:rPr>
          <w:rFonts w:hint="eastAsia"/>
        </w:rPr>
        <w:t>Unit: mm[in.]</w:t>
      </w:r>
    </w:p>
    <w:tbl>
      <w:tblPr>
        <w:tblW w:w="4801" w:type="dxa"/>
        <w:jc w:val="center"/>
        <w:tblInd w:w="-31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99" w:type="dxa"/>
          <w:right w:w="99" w:type="dxa"/>
        </w:tblCellMar>
        <w:tblLook w:val="0000"/>
      </w:tblPr>
      <w:tblGrid>
        <w:gridCol w:w="723"/>
        <w:gridCol w:w="1081"/>
        <w:gridCol w:w="991"/>
        <w:gridCol w:w="2006"/>
      </w:tblGrid>
      <w:tr w:rsidR="002C13F6" w:rsidRPr="00287028" w:rsidTr="002C13F6">
        <w:trPr>
          <w:trHeight w:val="35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CCCC"/>
            <w:vAlign w:val="center"/>
          </w:tcPr>
          <w:p w:rsidR="002C13F6" w:rsidRPr="00287028" w:rsidRDefault="002C13F6" w:rsidP="002C13F6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ATS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CCCCCC"/>
            <w:vAlign w:val="center"/>
          </w:tcPr>
          <w:p w:rsidR="002C13F6" w:rsidRPr="00287028" w:rsidRDefault="002C13F6" w:rsidP="002C13F6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color w:val="0D0D0D" w:themeColor="text1" w:themeTint="F2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CCCCCC"/>
            <w:vAlign w:val="center"/>
          </w:tcPr>
          <w:p w:rsidR="002C13F6" w:rsidRPr="00287028" w:rsidRDefault="002C13F6" w:rsidP="002C13F6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color w:val="0D0D0D" w:themeColor="text1" w:themeTint="F2"/>
              </w:rPr>
              <w:t>Y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2C13F6" w:rsidRPr="00287028" w:rsidRDefault="002C13F6" w:rsidP="002C13F6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color w:val="0D0D0D" w:themeColor="text1" w:themeTint="F2"/>
              </w:rPr>
              <w:t>T</w:t>
            </w:r>
          </w:p>
        </w:tc>
      </w:tr>
      <w:tr w:rsidR="002C13F6" w:rsidRPr="002C13F6" w:rsidTr="002C13F6">
        <w:trPr>
          <w:trHeight w:val="35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6E6E6"/>
            <w:vAlign w:val="center"/>
          </w:tcPr>
          <w:p w:rsidR="002C13F6" w:rsidRPr="00287028" w:rsidRDefault="002C13F6" w:rsidP="002C13F6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ATS7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C13F6" w:rsidRPr="002C13F6" w:rsidRDefault="002C13F6" w:rsidP="0045024D">
            <w:pPr>
              <w:pStyle w:val="-4"/>
            </w:pPr>
            <w:r w:rsidRPr="002C13F6">
              <w:rPr>
                <w:rFonts w:hint="eastAsia"/>
              </w:rPr>
              <w:t>208</w:t>
            </w:r>
            <w:r>
              <w:rPr>
                <w:rFonts w:hint="eastAsia"/>
              </w:rPr>
              <w:t xml:space="preserve"> </w:t>
            </w:r>
            <w:r w:rsidRPr="002C13F6">
              <w:rPr>
                <w:rFonts w:hint="eastAsia"/>
              </w:rPr>
              <w:t>[8.19]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C13F6" w:rsidRPr="002C13F6" w:rsidRDefault="002C13F6" w:rsidP="0045024D">
            <w:pPr>
              <w:pStyle w:val="-4"/>
            </w:pPr>
            <w:r w:rsidRPr="002C13F6">
              <w:rPr>
                <w:rFonts w:hint="eastAsia"/>
              </w:rPr>
              <w:t>139</w:t>
            </w:r>
            <w:r>
              <w:rPr>
                <w:rFonts w:hint="eastAsia"/>
              </w:rPr>
              <w:t xml:space="preserve"> </w:t>
            </w:r>
            <w:r w:rsidRPr="002C13F6">
              <w:rPr>
                <w:rFonts w:hint="eastAsia"/>
              </w:rPr>
              <w:t>[5.48]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13F6" w:rsidRPr="002B3BB9" w:rsidRDefault="002C13F6" w:rsidP="0045024D">
            <w:pPr>
              <w:pStyle w:val="-4"/>
            </w:pPr>
            <w:r w:rsidRPr="002B3BB9">
              <w:rPr>
                <w:rFonts w:hint="eastAsia"/>
              </w:rPr>
              <w:t>1.6 to 4.5 [0.06 to 0.18]</w:t>
            </w:r>
          </w:p>
        </w:tc>
      </w:tr>
      <w:tr w:rsidR="002C13F6" w:rsidRPr="002C13F6" w:rsidTr="002C13F6">
        <w:trPr>
          <w:trHeight w:val="35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6E6E6"/>
            <w:vAlign w:val="center"/>
          </w:tcPr>
          <w:p w:rsidR="002C13F6" w:rsidRPr="00287028" w:rsidRDefault="002C13F6" w:rsidP="002C13F6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ATS10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2C13F6" w:rsidRPr="002B3BB9" w:rsidRDefault="002C13F6" w:rsidP="0045024D">
            <w:pPr>
              <w:pStyle w:val="-4"/>
            </w:pPr>
            <w:r w:rsidRPr="002B3BB9">
              <w:rPr>
                <w:rFonts w:hint="eastAsia"/>
              </w:rPr>
              <w:t>265 [10.44]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2C13F6" w:rsidRPr="002B3BB9" w:rsidRDefault="002C13F6" w:rsidP="0045024D">
            <w:pPr>
              <w:pStyle w:val="-4"/>
            </w:pPr>
            <w:r w:rsidRPr="002B3BB9">
              <w:rPr>
                <w:rFonts w:hint="eastAsia"/>
              </w:rPr>
              <w:t>151 [5.95]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13F6" w:rsidRPr="002B3BB9" w:rsidRDefault="002C13F6" w:rsidP="0045024D">
            <w:pPr>
              <w:pStyle w:val="-4"/>
            </w:pPr>
            <w:r w:rsidRPr="002B3BB9">
              <w:rPr>
                <w:rFonts w:hint="eastAsia"/>
              </w:rPr>
              <w:t>1.6 to 5.0 [0.06 to 0.20]</w:t>
            </w:r>
          </w:p>
        </w:tc>
      </w:tr>
    </w:tbl>
    <w:p w:rsidR="002C13F6" w:rsidRDefault="002C13F6" w:rsidP="0045024D">
      <w:pPr>
        <w:pStyle w:val="21"/>
        <w:spacing w:after="487"/>
      </w:pPr>
      <w:r>
        <w:rPr>
          <w:rFonts w:hint="eastAsia"/>
        </w:rPr>
        <w:t>&lt;표 5-1&gt;</w:t>
      </w:r>
      <w:r w:rsidR="00145B1C">
        <w:rPr>
          <w:rFonts w:hint="eastAsia"/>
        </w:rPr>
        <w:t xml:space="preserve"> 모델 별 판넬크기</w:t>
      </w:r>
    </w:p>
    <w:p w:rsidR="002C13F6" w:rsidRPr="002C13F6" w:rsidRDefault="002C13F6" w:rsidP="0045024D">
      <w:pPr>
        <w:pStyle w:val="121"/>
      </w:pPr>
      <w:bookmarkStart w:id="19" w:name="_Toc270688669"/>
      <w:bookmarkStart w:id="20" w:name="_Toc272150905"/>
      <w:r w:rsidRPr="002C13F6">
        <w:rPr>
          <w:rFonts w:hint="eastAsia"/>
        </w:rPr>
        <w:lastRenderedPageBreak/>
        <w:t>6. 입출력 커넥터</w:t>
      </w:r>
      <w:bookmarkEnd w:id="19"/>
      <w:bookmarkEnd w:id="20"/>
    </w:p>
    <w:p w:rsidR="002C13F6" w:rsidRPr="002C13F6" w:rsidRDefault="002C13F6" w:rsidP="0009032E">
      <w:pPr>
        <w:pStyle w:val="afff1"/>
      </w:pPr>
      <w:r w:rsidRPr="002C13F6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2C13F6">
        <w:rPr>
          <w:rFonts w:hint="eastAsia"/>
        </w:rPr>
        <w:t>RS232C 입/출력 커넥터 (COM1_RS232C, COM2, COM3)</w:t>
      </w:r>
    </w:p>
    <w:tbl>
      <w:tblPr>
        <w:tblpPr w:leftFromText="142" w:rightFromText="142" w:vertAnchor="text" w:horzAnchor="margin" w:tblpX="392" w:tblpY="2"/>
        <w:tblW w:w="45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29"/>
        <w:gridCol w:w="784"/>
        <w:gridCol w:w="693"/>
        <w:gridCol w:w="776"/>
        <w:gridCol w:w="706"/>
      </w:tblGrid>
      <w:tr w:rsidR="002B3BB9" w:rsidRPr="00165945" w:rsidTr="0009032E">
        <w:trPr>
          <w:trHeight w:val="118"/>
        </w:trPr>
        <w:tc>
          <w:tcPr>
            <w:tcW w:w="2444" w:type="pct"/>
            <w:shd w:val="clear" w:color="auto" w:fill="CCCCCC"/>
          </w:tcPr>
          <w:p w:rsidR="002C13F6" w:rsidRPr="002B3BB9" w:rsidRDefault="002C13F6" w:rsidP="002B3BB9">
            <w:pPr>
              <w:pStyle w:val="afff0"/>
            </w:pPr>
            <w:r w:rsidRPr="002B3BB9">
              <w:rPr>
                <w:rFonts w:hint="eastAsia"/>
              </w:rPr>
              <w:t>커넥터 형태</w:t>
            </w:r>
          </w:p>
        </w:tc>
        <w:tc>
          <w:tcPr>
            <w:tcW w:w="677" w:type="pct"/>
            <w:tcBorders>
              <w:bottom w:val="single" w:sz="4" w:space="0" w:color="auto"/>
            </w:tcBorders>
            <w:shd w:val="clear" w:color="auto" w:fill="CCCCCC"/>
          </w:tcPr>
          <w:p w:rsidR="002C13F6" w:rsidRPr="002B3BB9" w:rsidRDefault="002C13F6" w:rsidP="002B3BB9">
            <w:pPr>
              <w:pStyle w:val="afff0"/>
            </w:pPr>
            <w:r w:rsidRPr="002B3BB9">
              <w:rPr>
                <w:rFonts w:hint="eastAsia"/>
              </w:rPr>
              <w:t>핀</w:t>
            </w:r>
            <w:r w:rsidR="002B3BB9">
              <w:rPr>
                <w:rFonts w:hint="eastAsia"/>
              </w:rPr>
              <w:t xml:space="preserve"> </w:t>
            </w:r>
            <w:r w:rsidRPr="002B3BB9">
              <w:rPr>
                <w:rFonts w:hint="eastAsia"/>
              </w:rPr>
              <w:t>번호</w:t>
            </w:r>
          </w:p>
        </w:tc>
        <w:tc>
          <w:tcPr>
            <w:tcW w:w="599" w:type="pct"/>
            <w:shd w:val="clear" w:color="auto" w:fill="CCCCCC"/>
          </w:tcPr>
          <w:p w:rsidR="002C13F6" w:rsidRPr="002B3BB9" w:rsidRDefault="002C13F6" w:rsidP="002B3BB9">
            <w:pPr>
              <w:pStyle w:val="afff0"/>
            </w:pPr>
            <w:r w:rsidRPr="002B3BB9">
              <w:rPr>
                <w:rFonts w:hint="eastAsia"/>
              </w:rPr>
              <w:t>신호명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CCCCCC"/>
          </w:tcPr>
          <w:p w:rsidR="002C13F6" w:rsidRPr="002B3BB9" w:rsidRDefault="002C13F6" w:rsidP="002B3BB9">
            <w:pPr>
              <w:pStyle w:val="afff0"/>
            </w:pPr>
            <w:r w:rsidRPr="002B3BB9">
              <w:rPr>
                <w:rFonts w:hint="eastAsia"/>
              </w:rPr>
              <w:t>핀 번호</w:t>
            </w:r>
          </w:p>
        </w:tc>
        <w:tc>
          <w:tcPr>
            <w:tcW w:w="610" w:type="pct"/>
            <w:shd w:val="clear" w:color="auto" w:fill="CCCCCC"/>
          </w:tcPr>
          <w:p w:rsidR="002C13F6" w:rsidRPr="002B3BB9" w:rsidRDefault="002C13F6" w:rsidP="002B3BB9">
            <w:pPr>
              <w:pStyle w:val="afff0"/>
            </w:pPr>
            <w:r w:rsidRPr="002B3BB9">
              <w:rPr>
                <w:rFonts w:hint="eastAsia"/>
              </w:rPr>
              <w:t>신호명</w:t>
            </w:r>
          </w:p>
        </w:tc>
      </w:tr>
      <w:tr w:rsidR="002B3BB9" w:rsidRPr="00165945" w:rsidTr="0009032E">
        <w:trPr>
          <w:trHeight w:val="300"/>
        </w:trPr>
        <w:tc>
          <w:tcPr>
            <w:tcW w:w="2444" w:type="pct"/>
            <w:vMerge w:val="restart"/>
            <w:shd w:val="clear" w:color="auto" w:fill="FFFFFF"/>
            <w:vAlign w:val="center"/>
          </w:tcPr>
          <w:p w:rsidR="002C13F6" w:rsidRDefault="002B3BB9" w:rsidP="0045024D">
            <w:pPr>
              <w:pStyle w:val="00"/>
              <w:framePr w:hSpace="0" w:wrap="auto" w:vAnchor="margin" w:hAnchor="text" w:xAlign="left" w:yAlign="inline"/>
            </w:pPr>
            <w:r>
              <w:rPr>
                <w:rFonts w:hint="eastAsia"/>
              </w:rPr>
              <w:br/>
            </w:r>
            <w:r w:rsidR="00444810">
              <w:pict>
                <v:shape id="_x0000_i1029" type="#_x0000_t75" style="width:103.9pt;height:40.75pt">
                  <v:imagedata r:id="rId27" o:title="D-sub9p"/>
                </v:shape>
              </w:pict>
            </w:r>
          </w:p>
          <w:p w:rsidR="002C13F6" w:rsidRPr="002C13F6" w:rsidRDefault="002C13F6" w:rsidP="0045024D">
            <w:pPr>
              <w:pStyle w:val="a6"/>
            </w:pPr>
            <w:r w:rsidRPr="002C13F6">
              <w:rPr>
                <w:rFonts w:hint="eastAsia"/>
              </w:rPr>
              <w:t xml:space="preserve">*D-SUB 9Pin Female  </w:t>
            </w:r>
          </w:p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1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45024D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6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45024D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0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45024D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2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45024D">
            <w:pPr>
              <w:pStyle w:val="-9"/>
            </w:pPr>
            <w:r w:rsidRPr="0009032E">
              <w:rPr>
                <w:rFonts w:hint="eastAsia"/>
              </w:rPr>
              <w:t>TXD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7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45024D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1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45024D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3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45024D">
            <w:pPr>
              <w:pStyle w:val="-9"/>
            </w:pPr>
            <w:r w:rsidRPr="0009032E">
              <w:rPr>
                <w:rFonts w:hint="eastAsia"/>
              </w:rPr>
              <w:t>RXD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8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45024D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0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45024D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4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45024D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9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45024D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1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45024D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5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45024D">
            <w:pPr>
              <w:pStyle w:val="-9"/>
            </w:pPr>
            <w:r w:rsidRPr="0009032E">
              <w:rPr>
                <w:rFonts w:hint="eastAsia"/>
              </w:rPr>
              <w:t>GND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-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45024D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</w:tbl>
    <w:p w:rsidR="002C13F6" w:rsidRPr="0009032E" w:rsidRDefault="002B3BB9" w:rsidP="0045024D">
      <w:pPr>
        <w:pStyle w:val="a6"/>
      </w:pPr>
      <w:r>
        <w:rPr>
          <w:rFonts w:hint="eastAsia"/>
        </w:rPr>
        <w:t>&lt;그림 6-1&gt;</w:t>
      </w:r>
      <w:r w:rsidR="00145B1C">
        <w:rPr>
          <w:rFonts w:hint="eastAsia"/>
        </w:rPr>
        <w:t xml:space="preserve"> RS-232C 9Pin 결선도</w:t>
      </w:r>
      <w:r w:rsidR="0009032E">
        <w:br/>
      </w:r>
    </w:p>
    <w:p w:rsidR="002B3BB9" w:rsidRDefault="002B3BB9" w:rsidP="0009032E">
      <w:pPr>
        <w:pStyle w:val="afff1"/>
      </w:pPr>
      <w:r w:rsidRPr="00EF6254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EF6254">
        <w:rPr>
          <w:rFonts w:hint="eastAsia"/>
        </w:rPr>
        <w:t>RS485 입/출력 커넥터 (COM1_RS485)</w:t>
      </w:r>
    </w:p>
    <w:tbl>
      <w:tblPr>
        <w:tblpPr w:leftFromText="142" w:rightFromText="142" w:vertAnchor="text" w:horzAnchor="margin" w:tblpXSpec="center" w:tblpY="2"/>
        <w:tblW w:w="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5"/>
        <w:gridCol w:w="785"/>
        <w:gridCol w:w="935"/>
      </w:tblGrid>
      <w:tr w:rsidR="002B3BB9" w:rsidRPr="00165945" w:rsidTr="0009032E">
        <w:trPr>
          <w:trHeight w:val="200"/>
        </w:trPr>
        <w:tc>
          <w:tcPr>
            <w:tcW w:w="2995" w:type="dxa"/>
            <w:shd w:val="clear" w:color="auto" w:fill="CCCCCC"/>
          </w:tcPr>
          <w:p w:rsidR="002B3BB9" w:rsidRPr="002B3BB9" w:rsidRDefault="002B3BB9" w:rsidP="002B3BB9">
            <w:pPr>
              <w:pStyle w:val="afff0"/>
            </w:pPr>
            <w:r w:rsidRPr="002B3BB9">
              <w:rPr>
                <w:rFonts w:hint="eastAsia"/>
              </w:rPr>
              <w:t>커넥터 형태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shd w:val="clear" w:color="auto" w:fill="CCCCCC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핀 번호</w:t>
            </w:r>
          </w:p>
        </w:tc>
        <w:tc>
          <w:tcPr>
            <w:tcW w:w="935" w:type="dxa"/>
            <w:shd w:val="clear" w:color="auto" w:fill="CCCCCC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신호명</w:t>
            </w:r>
          </w:p>
        </w:tc>
      </w:tr>
      <w:tr w:rsidR="002B3BB9" w:rsidRPr="00165945" w:rsidTr="0009032E">
        <w:trPr>
          <w:trHeight w:val="277"/>
        </w:trPr>
        <w:tc>
          <w:tcPr>
            <w:tcW w:w="2995" w:type="dxa"/>
            <w:vMerge w:val="restart"/>
            <w:shd w:val="clear" w:color="auto" w:fill="FFFFFF"/>
            <w:vAlign w:val="center"/>
          </w:tcPr>
          <w:p w:rsidR="002B3BB9" w:rsidRPr="002B3BB9" w:rsidRDefault="00444810" w:rsidP="0045024D">
            <w:pPr>
              <w:pStyle w:val="00"/>
              <w:framePr w:hSpace="0" w:wrap="auto" w:vAnchor="margin" w:hAnchor="text" w:xAlign="left" w:yAlign="inline"/>
            </w:pPr>
            <w:r>
              <w:pict>
                <v:shape id="_x0000_i1030" type="#_x0000_t75" style="width:89pt;height:46.85pt">
                  <v:imagedata r:id="rId28" o:title="A시리즈_커넥터"/>
                </v:shape>
              </w:pict>
            </w:r>
          </w:p>
        </w:tc>
        <w:tc>
          <w:tcPr>
            <w:tcW w:w="785" w:type="dxa"/>
            <w:shd w:val="clear" w:color="auto" w:fill="E0E0E0"/>
            <w:vAlign w:val="center"/>
          </w:tcPr>
          <w:p w:rsidR="002B3BB9" w:rsidRPr="0009032E" w:rsidRDefault="002B3BB9" w:rsidP="0009032E">
            <w:pPr>
              <w:pStyle w:val="afff9"/>
            </w:pPr>
            <w:r w:rsidRPr="0009032E">
              <w:rPr>
                <w:rFonts w:hint="eastAsia"/>
              </w:rPr>
              <w:t>1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D+</w:t>
            </w:r>
          </w:p>
        </w:tc>
      </w:tr>
      <w:tr w:rsidR="002B3BB9" w:rsidRPr="00165945" w:rsidTr="0009032E">
        <w:trPr>
          <w:trHeight w:val="277"/>
        </w:trPr>
        <w:tc>
          <w:tcPr>
            <w:tcW w:w="2995" w:type="dxa"/>
            <w:vMerge/>
            <w:shd w:val="clear" w:color="auto" w:fill="FFFFFF"/>
            <w:vAlign w:val="center"/>
          </w:tcPr>
          <w:p w:rsidR="002B3BB9" w:rsidRPr="002B3BB9" w:rsidRDefault="002B3BB9" w:rsidP="0045024D"/>
        </w:tc>
        <w:tc>
          <w:tcPr>
            <w:tcW w:w="785" w:type="dxa"/>
            <w:shd w:val="clear" w:color="auto" w:fill="E0E0E0"/>
            <w:vAlign w:val="center"/>
          </w:tcPr>
          <w:p w:rsidR="002B3BB9" w:rsidRPr="0009032E" w:rsidRDefault="002B3BB9" w:rsidP="0009032E">
            <w:pPr>
              <w:pStyle w:val="afff9"/>
            </w:pPr>
            <w:r w:rsidRPr="0009032E">
              <w:rPr>
                <w:rFonts w:hint="eastAsia"/>
              </w:rPr>
              <w:t>2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GND</w:t>
            </w:r>
          </w:p>
        </w:tc>
      </w:tr>
      <w:tr w:rsidR="002B3BB9" w:rsidRPr="00165945" w:rsidTr="0009032E">
        <w:trPr>
          <w:trHeight w:val="277"/>
        </w:trPr>
        <w:tc>
          <w:tcPr>
            <w:tcW w:w="2995" w:type="dxa"/>
            <w:vMerge/>
            <w:shd w:val="clear" w:color="auto" w:fill="FFFFFF"/>
            <w:vAlign w:val="center"/>
          </w:tcPr>
          <w:p w:rsidR="002B3BB9" w:rsidRPr="002B3BB9" w:rsidRDefault="002B3BB9" w:rsidP="0045024D"/>
        </w:tc>
        <w:tc>
          <w:tcPr>
            <w:tcW w:w="785" w:type="dxa"/>
            <w:shd w:val="clear" w:color="auto" w:fill="E0E0E0"/>
            <w:vAlign w:val="center"/>
          </w:tcPr>
          <w:p w:rsidR="002B3BB9" w:rsidRPr="0009032E" w:rsidRDefault="002B3BB9" w:rsidP="0009032E">
            <w:pPr>
              <w:pStyle w:val="afff9"/>
            </w:pPr>
            <w:r w:rsidRPr="0009032E">
              <w:rPr>
                <w:rFonts w:hint="eastAsia"/>
              </w:rPr>
              <w:t>3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GND</w:t>
            </w:r>
          </w:p>
        </w:tc>
      </w:tr>
      <w:tr w:rsidR="002B3BB9" w:rsidRPr="00165945" w:rsidTr="0009032E">
        <w:trPr>
          <w:trHeight w:val="277"/>
        </w:trPr>
        <w:tc>
          <w:tcPr>
            <w:tcW w:w="2995" w:type="dxa"/>
            <w:vMerge/>
            <w:shd w:val="clear" w:color="auto" w:fill="FFFFFF"/>
            <w:vAlign w:val="center"/>
          </w:tcPr>
          <w:p w:rsidR="002B3BB9" w:rsidRPr="002B3BB9" w:rsidRDefault="002B3BB9" w:rsidP="0045024D"/>
        </w:tc>
        <w:tc>
          <w:tcPr>
            <w:tcW w:w="785" w:type="dxa"/>
            <w:shd w:val="clear" w:color="auto" w:fill="E0E0E0"/>
            <w:vAlign w:val="center"/>
          </w:tcPr>
          <w:p w:rsidR="002B3BB9" w:rsidRPr="0009032E" w:rsidRDefault="002B3BB9" w:rsidP="0009032E">
            <w:pPr>
              <w:pStyle w:val="afff9"/>
            </w:pPr>
            <w:r w:rsidRPr="0009032E">
              <w:rPr>
                <w:rFonts w:hint="eastAsia"/>
              </w:rPr>
              <w:t>4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D-</w:t>
            </w:r>
          </w:p>
        </w:tc>
      </w:tr>
    </w:tbl>
    <w:p w:rsidR="002B3BB9" w:rsidRDefault="002B3BB9" w:rsidP="0045024D">
      <w:pPr>
        <w:pStyle w:val="0"/>
      </w:pPr>
    </w:p>
    <w:p w:rsidR="002B3BB9" w:rsidRDefault="002B3BB9" w:rsidP="0045024D">
      <w:pPr>
        <w:pStyle w:val="0"/>
      </w:pPr>
    </w:p>
    <w:p w:rsidR="002B3BB9" w:rsidRDefault="002B3BB9" w:rsidP="0045024D">
      <w:pPr>
        <w:pStyle w:val="0"/>
      </w:pPr>
    </w:p>
    <w:p w:rsidR="002B3BB9" w:rsidRDefault="002B3BB9" w:rsidP="0045024D">
      <w:pPr>
        <w:pStyle w:val="0"/>
      </w:pPr>
    </w:p>
    <w:p w:rsidR="002B3BB9" w:rsidRDefault="002B3BB9" w:rsidP="0045024D">
      <w:pPr>
        <w:pStyle w:val="0"/>
      </w:pPr>
    </w:p>
    <w:p w:rsidR="005A7B12" w:rsidRDefault="00C763D6" w:rsidP="0045024D">
      <w:pPr>
        <w:pStyle w:val="0"/>
      </w:pPr>
      <w:r>
        <w:rPr>
          <w:noProof/>
        </w:rPr>
        <w:pict>
          <v:shape id="_x0000_s1159" type="#_x0000_t75" style="position:absolute;left:0;text-align:left;margin-left:188pt;margin-top:16.85pt;width:123.35pt;height:148.1pt;z-index:-4">
            <v:imagedata r:id="rId29" o:title="com1mode" cropbottom="1666f" cropright="1991f"/>
          </v:shape>
        </w:pict>
      </w:r>
      <w:r w:rsidR="002B3BB9">
        <w:rPr>
          <w:rFonts w:hint="eastAsia"/>
        </w:rPr>
        <w:t>&lt;그림 6-2&gt;</w:t>
      </w:r>
      <w:r w:rsidR="00145B1C">
        <w:rPr>
          <w:rFonts w:hint="eastAsia"/>
        </w:rPr>
        <w:t xml:space="preserve"> RS-485 DIP 스위치 핀에 대한 설명</w:t>
      </w:r>
      <w:r w:rsidR="0045024D">
        <w:br/>
      </w:r>
      <w:r w:rsidR="00145B1C">
        <w:rPr>
          <w:rFonts w:hint="eastAsia"/>
        </w:rPr>
        <w:t xml:space="preserve"> </w:t>
      </w:r>
    </w:p>
    <w:p w:rsidR="002B3BB9" w:rsidRPr="006E29E4" w:rsidRDefault="002B3BB9" w:rsidP="0009032E">
      <w:pPr>
        <w:pStyle w:val="afff1"/>
      </w:pPr>
      <w:r w:rsidRPr="00052098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>
        <w:rPr>
          <w:rFonts w:hint="eastAsia"/>
        </w:rPr>
        <w:t xml:space="preserve">COM1 </w:t>
      </w:r>
      <w:r w:rsidRPr="002B3BB9">
        <w:rPr>
          <w:rFonts w:hint="eastAsia"/>
        </w:rPr>
        <w:t>Mode</w:t>
      </w:r>
      <w:r>
        <w:rPr>
          <w:rFonts w:hint="eastAsia"/>
        </w:rPr>
        <w:t xml:space="preserve"> 스위치 </w:t>
      </w:r>
    </w:p>
    <w:tbl>
      <w:tblPr>
        <w:tblpPr w:leftFromText="142" w:rightFromText="142" w:vertAnchor="text" w:horzAnchor="page" w:tblpX="1546" w:tblpY="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2"/>
        <w:gridCol w:w="1204"/>
        <w:gridCol w:w="1232"/>
      </w:tblGrid>
      <w:tr w:rsidR="002B3BB9" w:rsidRPr="002B3BB9" w:rsidTr="0009032E">
        <w:trPr>
          <w:trHeight w:val="9"/>
        </w:trPr>
        <w:tc>
          <w:tcPr>
            <w:tcW w:w="3468" w:type="dxa"/>
            <w:gridSpan w:val="3"/>
            <w:shd w:val="clear" w:color="auto" w:fill="CCCCCC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RS485 Mode Sel.</w:t>
            </w:r>
          </w:p>
        </w:tc>
      </w:tr>
      <w:tr w:rsidR="002B3BB9" w:rsidRPr="002B3BB9" w:rsidTr="0009032E">
        <w:trPr>
          <w:trHeight w:val="9"/>
        </w:trPr>
        <w:tc>
          <w:tcPr>
            <w:tcW w:w="1032" w:type="dxa"/>
            <w:shd w:val="clear" w:color="auto" w:fill="CCCCCC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핀 번호</w:t>
            </w:r>
          </w:p>
        </w:tc>
        <w:tc>
          <w:tcPr>
            <w:tcW w:w="1204" w:type="dxa"/>
            <w:shd w:val="clear" w:color="auto" w:fill="CCCCCC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ON</w:t>
            </w:r>
          </w:p>
        </w:tc>
        <w:tc>
          <w:tcPr>
            <w:tcW w:w="1232" w:type="dxa"/>
            <w:shd w:val="clear" w:color="auto" w:fill="CCCCCC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OFF</w:t>
            </w:r>
          </w:p>
        </w:tc>
      </w:tr>
      <w:tr w:rsidR="002B3BB9" w:rsidRPr="002B3BB9" w:rsidTr="0009032E">
        <w:trPr>
          <w:trHeight w:val="279"/>
        </w:trPr>
        <w:tc>
          <w:tcPr>
            <w:tcW w:w="1032" w:type="dxa"/>
            <w:shd w:val="clear" w:color="auto" w:fill="E0E0E0"/>
            <w:vAlign w:val="center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4</w:t>
            </w:r>
          </w:p>
        </w:tc>
        <w:tc>
          <w:tcPr>
            <w:tcW w:w="1204" w:type="dxa"/>
            <w:shd w:val="clear" w:color="auto" w:fill="FFFFFF"/>
            <w:vAlign w:val="center"/>
          </w:tcPr>
          <w:p w:rsidR="002B3BB9" w:rsidRPr="002B3BB9" w:rsidRDefault="002B3BB9" w:rsidP="0045024D">
            <w:pPr>
              <w:pStyle w:val="-9"/>
            </w:pPr>
            <w:r w:rsidRPr="002B3BB9">
              <w:rPr>
                <w:rFonts w:hint="eastAsia"/>
              </w:rPr>
              <w:t>Term Res.</w:t>
            </w:r>
          </w:p>
        </w:tc>
        <w:tc>
          <w:tcPr>
            <w:tcW w:w="1232" w:type="dxa"/>
            <w:shd w:val="clear" w:color="auto" w:fill="FFFFFF"/>
            <w:vAlign w:val="center"/>
          </w:tcPr>
          <w:p w:rsidR="002B3BB9" w:rsidRPr="002B3BB9" w:rsidRDefault="002B3BB9" w:rsidP="0045024D">
            <w:pPr>
              <w:pStyle w:val="-9"/>
            </w:pPr>
            <w:r w:rsidRPr="002B3BB9">
              <w:rPr>
                <w:rFonts w:hint="eastAsia"/>
              </w:rPr>
              <w:t>N.C.</w:t>
            </w:r>
          </w:p>
        </w:tc>
      </w:tr>
      <w:tr w:rsidR="002B3BB9" w:rsidRPr="002B3BB9" w:rsidTr="0009032E">
        <w:trPr>
          <w:trHeight w:val="261"/>
        </w:trPr>
        <w:tc>
          <w:tcPr>
            <w:tcW w:w="1032" w:type="dxa"/>
            <w:shd w:val="clear" w:color="auto" w:fill="E0E0E0"/>
            <w:vAlign w:val="center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3</w:t>
            </w:r>
          </w:p>
        </w:tc>
        <w:tc>
          <w:tcPr>
            <w:tcW w:w="1204" w:type="dxa"/>
            <w:shd w:val="clear" w:color="auto" w:fill="FFFFFF"/>
            <w:vAlign w:val="center"/>
          </w:tcPr>
          <w:p w:rsidR="002B3BB9" w:rsidRPr="002B3BB9" w:rsidRDefault="002B3BB9" w:rsidP="0045024D">
            <w:pPr>
              <w:pStyle w:val="-9"/>
            </w:pPr>
            <w:r w:rsidRPr="002B3BB9">
              <w:rPr>
                <w:rFonts w:hint="eastAsia"/>
              </w:rPr>
              <w:t>-Bias</w:t>
            </w:r>
          </w:p>
        </w:tc>
        <w:tc>
          <w:tcPr>
            <w:tcW w:w="1232" w:type="dxa"/>
            <w:shd w:val="clear" w:color="auto" w:fill="FFFFFF"/>
            <w:vAlign w:val="center"/>
          </w:tcPr>
          <w:p w:rsidR="002B3BB9" w:rsidRPr="002B3BB9" w:rsidRDefault="002B3BB9" w:rsidP="0045024D">
            <w:pPr>
              <w:pStyle w:val="-9"/>
            </w:pPr>
            <w:r w:rsidRPr="002B3BB9">
              <w:rPr>
                <w:rFonts w:hint="eastAsia"/>
              </w:rPr>
              <w:t>N.C.</w:t>
            </w:r>
          </w:p>
        </w:tc>
      </w:tr>
      <w:tr w:rsidR="002B3BB9" w:rsidRPr="002B3BB9" w:rsidTr="0009032E">
        <w:trPr>
          <w:trHeight w:val="252"/>
        </w:trPr>
        <w:tc>
          <w:tcPr>
            <w:tcW w:w="1032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2B3BB9" w:rsidRPr="005A7B12" w:rsidRDefault="002B3BB9" w:rsidP="0009032E">
            <w:pPr>
              <w:pStyle w:val="1b"/>
            </w:pPr>
            <w:r w:rsidRPr="005A7B12">
              <w:rPr>
                <w:rFonts w:hint="eastAsia"/>
              </w:rPr>
              <w:t>2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B3BB9" w:rsidRPr="002B3BB9" w:rsidRDefault="002B3BB9" w:rsidP="0045024D">
            <w:pPr>
              <w:pStyle w:val="-9"/>
            </w:pPr>
            <w:r w:rsidRPr="002B3BB9">
              <w:rPr>
                <w:rFonts w:hint="eastAsia"/>
              </w:rPr>
              <w:t>+Bias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B3BB9" w:rsidRPr="002B3BB9" w:rsidRDefault="002B3BB9" w:rsidP="0045024D">
            <w:pPr>
              <w:pStyle w:val="-9"/>
            </w:pPr>
            <w:r w:rsidRPr="002B3BB9">
              <w:rPr>
                <w:rFonts w:hint="eastAsia"/>
              </w:rPr>
              <w:t>N.C.</w:t>
            </w:r>
          </w:p>
        </w:tc>
      </w:tr>
    </w:tbl>
    <w:p w:rsidR="002B3BB9" w:rsidRDefault="002B3BB9" w:rsidP="0045024D"/>
    <w:p w:rsidR="002B3BB9" w:rsidRDefault="002B3BB9" w:rsidP="0045024D"/>
    <w:p w:rsidR="002B3BB9" w:rsidRDefault="002B3BB9" w:rsidP="0045024D"/>
    <w:p w:rsidR="002B3BB9" w:rsidRDefault="002B3BB9" w:rsidP="0045024D"/>
    <w:p w:rsidR="002B3BB9" w:rsidRDefault="002B3BB9" w:rsidP="0045024D"/>
    <w:tbl>
      <w:tblPr>
        <w:tblpPr w:leftFromText="142" w:rightFromText="142" w:vertAnchor="text" w:horzAnchor="page" w:tblpX="1537" w:tblpY="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9"/>
        <w:gridCol w:w="1204"/>
        <w:gridCol w:w="1269"/>
      </w:tblGrid>
      <w:tr w:rsidR="0009032E" w:rsidRPr="002B3BB9" w:rsidTr="0009032E">
        <w:trPr>
          <w:trHeight w:val="9"/>
        </w:trPr>
        <w:tc>
          <w:tcPr>
            <w:tcW w:w="3482" w:type="dxa"/>
            <w:gridSpan w:val="3"/>
            <w:shd w:val="clear" w:color="auto" w:fill="CCCCCC"/>
          </w:tcPr>
          <w:p w:rsidR="0009032E" w:rsidRPr="002B3BB9" w:rsidRDefault="0009032E" w:rsidP="0009032E">
            <w:pPr>
              <w:pStyle w:val="1b"/>
            </w:pPr>
            <w:r w:rsidRPr="002B3BB9">
              <w:rPr>
                <w:rFonts w:hint="eastAsia"/>
              </w:rPr>
              <w:t>COM1 Mode Sel.</w:t>
            </w:r>
          </w:p>
        </w:tc>
      </w:tr>
      <w:tr w:rsidR="0009032E" w:rsidRPr="002B3BB9" w:rsidTr="0009032E">
        <w:trPr>
          <w:trHeight w:val="9"/>
        </w:trPr>
        <w:tc>
          <w:tcPr>
            <w:tcW w:w="1009" w:type="dxa"/>
            <w:shd w:val="clear" w:color="auto" w:fill="CCCCCC"/>
          </w:tcPr>
          <w:p w:rsidR="0009032E" w:rsidRPr="002B3BB9" w:rsidRDefault="0009032E" w:rsidP="0009032E">
            <w:pPr>
              <w:pStyle w:val="1b"/>
            </w:pPr>
            <w:r w:rsidRPr="002B3BB9">
              <w:rPr>
                <w:rFonts w:hint="eastAsia"/>
              </w:rPr>
              <w:t>핀 번호</w:t>
            </w:r>
          </w:p>
        </w:tc>
        <w:tc>
          <w:tcPr>
            <w:tcW w:w="1204" w:type="dxa"/>
            <w:shd w:val="clear" w:color="auto" w:fill="CCCCCC"/>
          </w:tcPr>
          <w:p w:rsidR="0009032E" w:rsidRPr="002B3BB9" w:rsidRDefault="0009032E" w:rsidP="0009032E">
            <w:pPr>
              <w:pStyle w:val="1b"/>
            </w:pPr>
            <w:r w:rsidRPr="002B3BB9">
              <w:rPr>
                <w:rFonts w:hint="eastAsia"/>
              </w:rPr>
              <w:t>ON</w:t>
            </w:r>
          </w:p>
        </w:tc>
        <w:tc>
          <w:tcPr>
            <w:tcW w:w="1269" w:type="dxa"/>
            <w:shd w:val="clear" w:color="auto" w:fill="CCCCCC"/>
          </w:tcPr>
          <w:p w:rsidR="0009032E" w:rsidRPr="002B3BB9" w:rsidRDefault="0009032E" w:rsidP="0009032E">
            <w:pPr>
              <w:pStyle w:val="1b"/>
            </w:pPr>
            <w:r w:rsidRPr="002B3BB9">
              <w:rPr>
                <w:rFonts w:hint="eastAsia"/>
              </w:rPr>
              <w:t>OFF</w:t>
            </w:r>
          </w:p>
        </w:tc>
      </w:tr>
      <w:tr w:rsidR="0009032E" w:rsidRPr="002B3BB9" w:rsidTr="0009032E">
        <w:trPr>
          <w:trHeight w:val="276"/>
        </w:trPr>
        <w:tc>
          <w:tcPr>
            <w:tcW w:w="1009" w:type="dxa"/>
            <w:shd w:val="clear" w:color="auto" w:fill="E0E0E0"/>
            <w:vAlign w:val="center"/>
          </w:tcPr>
          <w:p w:rsidR="0009032E" w:rsidRPr="002B3BB9" w:rsidRDefault="0009032E" w:rsidP="0009032E">
            <w:pPr>
              <w:pStyle w:val="1b"/>
            </w:pPr>
            <w:r w:rsidRPr="002B3BB9">
              <w:rPr>
                <w:rFonts w:hint="eastAsia"/>
              </w:rPr>
              <w:t>1</w:t>
            </w:r>
          </w:p>
        </w:tc>
        <w:tc>
          <w:tcPr>
            <w:tcW w:w="1204" w:type="dxa"/>
            <w:shd w:val="clear" w:color="auto" w:fill="FFFFFF"/>
            <w:vAlign w:val="center"/>
          </w:tcPr>
          <w:p w:rsidR="0009032E" w:rsidRPr="0009032E" w:rsidRDefault="0009032E" w:rsidP="0045024D">
            <w:pPr>
              <w:pStyle w:val="-9"/>
            </w:pPr>
            <w:r w:rsidRPr="0009032E">
              <w:rPr>
                <w:rFonts w:hint="eastAsia"/>
              </w:rPr>
              <w:t>RS232C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09032E" w:rsidRPr="0009032E" w:rsidRDefault="0009032E" w:rsidP="0045024D">
            <w:pPr>
              <w:pStyle w:val="-9"/>
            </w:pPr>
            <w:r w:rsidRPr="0009032E">
              <w:rPr>
                <w:rFonts w:hint="eastAsia"/>
              </w:rPr>
              <w:t>RS485</w:t>
            </w:r>
          </w:p>
        </w:tc>
      </w:tr>
    </w:tbl>
    <w:p w:rsidR="002B3BB9" w:rsidRDefault="002B3BB9" w:rsidP="0045024D"/>
    <w:p w:rsidR="002B3BB9" w:rsidRPr="007B14BF" w:rsidRDefault="002B3BB9" w:rsidP="0045024D"/>
    <w:p w:rsidR="002B3BB9" w:rsidRDefault="002B3BB9" w:rsidP="0045024D"/>
    <w:p w:rsidR="002B3BB9" w:rsidRDefault="002B3BB9" w:rsidP="0045024D"/>
    <w:p w:rsidR="002B3BB9" w:rsidRDefault="002B3BB9" w:rsidP="0045024D">
      <w:pPr>
        <w:pStyle w:val="0"/>
      </w:pPr>
      <w:r>
        <w:rPr>
          <w:rFonts w:hint="eastAsia"/>
        </w:rPr>
        <w:t>&lt;그림 6-3&gt;</w:t>
      </w:r>
      <w:r w:rsidR="00145B1C">
        <w:rPr>
          <w:rFonts w:hint="eastAsia"/>
        </w:rPr>
        <w:t xml:space="preserve"> COM1 Mode 스위치</w:t>
      </w:r>
      <w:r w:rsidR="008212FE">
        <w:rPr>
          <w:rFonts w:hint="eastAsia"/>
        </w:rPr>
        <w:t>의 핀 번호 별 내용</w:t>
      </w:r>
    </w:p>
    <w:p w:rsidR="002B3BB9" w:rsidRPr="002B3BB9" w:rsidRDefault="002B3BB9" w:rsidP="0009032E">
      <w:pPr>
        <w:pStyle w:val="afff1"/>
      </w:pPr>
      <w:r w:rsidRPr="002B3BB9">
        <w:rPr>
          <w:rFonts w:ascii="바탕" w:eastAsia="바탕" w:hAnsi="바탕" w:cs="바탕" w:hint="eastAsia"/>
        </w:rPr>
        <w:lastRenderedPageBreak/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2B3BB9">
        <w:rPr>
          <w:rFonts w:hint="eastAsia"/>
        </w:rPr>
        <w:t>Boot Mode 스위치</w:t>
      </w:r>
    </w:p>
    <w:tbl>
      <w:tblPr>
        <w:tblW w:w="59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2127"/>
        <w:gridCol w:w="693"/>
        <w:gridCol w:w="944"/>
        <w:gridCol w:w="1492"/>
        <w:gridCol w:w="294"/>
        <w:gridCol w:w="444"/>
      </w:tblGrid>
      <w:tr w:rsidR="002B3BB9" w:rsidRPr="002B3BB9" w:rsidTr="002B3BB9">
        <w:trPr>
          <w:trHeight w:val="12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커넥터 형태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핀 번호</w:t>
            </w:r>
          </w:p>
        </w:tc>
        <w:tc>
          <w:tcPr>
            <w:tcW w:w="31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내용 / 설정</w:t>
            </w:r>
          </w:p>
        </w:tc>
      </w:tr>
      <w:tr w:rsidR="002B3BB9" w:rsidRPr="002B3BB9" w:rsidTr="002B3BB9">
        <w:trPr>
          <w:trHeight w:val="106"/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3BB9" w:rsidRPr="002B3BB9" w:rsidRDefault="00444810" w:rsidP="0045024D">
            <w:r>
              <w:pict>
                <v:shape id="_x0000_i1031" type="#_x0000_t75" style="width:93.75pt;height:140.6pt">
                  <v:imagedata r:id="rId30" o:title="bootmode"/>
                </v:shape>
              </w:pict>
            </w:r>
          </w:p>
        </w:tc>
        <w:tc>
          <w:tcPr>
            <w:tcW w:w="693" w:type="dxa"/>
            <w:vMerge w:val="restart"/>
            <w:tcBorders>
              <w:top w:val="single" w:sz="4" w:space="0" w:color="auto"/>
            </w:tcBorders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1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Boot Device</w:t>
            </w:r>
          </w:p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Selection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NADN Boot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ON</w:t>
            </w:r>
          </w:p>
        </w:tc>
      </w:tr>
      <w:tr w:rsidR="002B3BB9" w:rsidRPr="002B3BB9" w:rsidTr="002B3BB9">
        <w:trPr>
          <w:trHeight w:val="99"/>
          <w:jc w:val="center"/>
        </w:trPr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2B3BB9" w:rsidRPr="002B3BB9" w:rsidRDefault="002B3BB9" w:rsidP="0045024D"/>
        </w:tc>
        <w:tc>
          <w:tcPr>
            <w:tcW w:w="693" w:type="dxa"/>
            <w:vMerge/>
            <w:tcBorders>
              <w:bottom w:val="single" w:sz="4" w:space="0" w:color="auto"/>
            </w:tcBorders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94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17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SD CARD Boot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OFF</w:t>
            </w:r>
          </w:p>
        </w:tc>
      </w:tr>
      <w:tr w:rsidR="002B3BB9" w:rsidRPr="002B3BB9" w:rsidTr="002B3BB9">
        <w:trPr>
          <w:trHeight w:val="90"/>
          <w:jc w:val="center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2B3BB9" w:rsidRPr="002B3BB9" w:rsidRDefault="002B3BB9" w:rsidP="0045024D"/>
        </w:tc>
        <w:tc>
          <w:tcPr>
            <w:tcW w:w="693" w:type="dxa"/>
            <w:vMerge w:val="restart"/>
            <w:tcBorders>
              <w:top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2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부팅 모드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Reserved</w:t>
            </w: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2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ON</w:t>
            </w:r>
          </w:p>
        </w:tc>
      </w:tr>
      <w:tr w:rsidR="002B3BB9" w:rsidRPr="002B3BB9" w:rsidTr="002B3BB9">
        <w:trPr>
          <w:trHeight w:val="82"/>
          <w:jc w:val="center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2B3BB9" w:rsidRPr="002B3BB9" w:rsidRDefault="002B3BB9" w:rsidP="0045024D"/>
        </w:tc>
        <w:tc>
          <w:tcPr>
            <w:tcW w:w="693" w:type="dxa"/>
            <w:vMerge/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94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149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3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ON</w:t>
            </w:r>
          </w:p>
        </w:tc>
      </w:tr>
      <w:tr w:rsidR="002B3BB9" w:rsidRPr="002B3BB9" w:rsidTr="002B3BB9">
        <w:trPr>
          <w:trHeight w:val="69"/>
          <w:jc w:val="center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2B3BB9" w:rsidRPr="002B3BB9" w:rsidRDefault="002B3BB9" w:rsidP="0045024D"/>
        </w:tc>
        <w:tc>
          <w:tcPr>
            <w:tcW w:w="693" w:type="dxa"/>
            <w:vMerge/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94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149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AutoRun 모드</w:t>
            </w: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2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ON</w:t>
            </w:r>
          </w:p>
        </w:tc>
      </w:tr>
      <w:tr w:rsidR="002B3BB9" w:rsidRPr="002B3BB9" w:rsidTr="002B3BB9">
        <w:trPr>
          <w:trHeight w:val="141"/>
          <w:jc w:val="center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2B3BB9" w:rsidRPr="002B3BB9" w:rsidRDefault="002B3BB9" w:rsidP="0045024D"/>
        </w:tc>
        <w:tc>
          <w:tcPr>
            <w:tcW w:w="693" w:type="dxa"/>
            <w:vMerge/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94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149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3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OFF</w:t>
            </w:r>
          </w:p>
        </w:tc>
      </w:tr>
      <w:tr w:rsidR="002B3BB9" w:rsidRPr="002B3BB9" w:rsidTr="002B3BB9">
        <w:trPr>
          <w:trHeight w:val="140"/>
          <w:jc w:val="center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2B3BB9" w:rsidRPr="002B3BB9" w:rsidRDefault="002B3BB9" w:rsidP="0045024D"/>
        </w:tc>
        <w:tc>
          <w:tcPr>
            <w:tcW w:w="693" w:type="dxa"/>
            <w:vMerge w:val="restart"/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3</w:t>
            </w:r>
          </w:p>
        </w:tc>
        <w:tc>
          <w:tcPr>
            <w:tcW w:w="94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149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OS Download 모드</w:t>
            </w: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2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OFF</w:t>
            </w:r>
          </w:p>
        </w:tc>
      </w:tr>
      <w:tr w:rsidR="002B3BB9" w:rsidRPr="002B3BB9" w:rsidTr="002B3BB9">
        <w:trPr>
          <w:trHeight w:val="139"/>
          <w:jc w:val="center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2B3BB9" w:rsidRPr="002B3BB9" w:rsidRDefault="002B3BB9" w:rsidP="0045024D"/>
        </w:tc>
        <w:tc>
          <w:tcPr>
            <w:tcW w:w="693" w:type="dxa"/>
            <w:vMerge/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94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149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3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ON</w:t>
            </w:r>
          </w:p>
        </w:tc>
      </w:tr>
      <w:tr w:rsidR="002B3BB9" w:rsidRPr="002B3BB9" w:rsidTr="002B3BB9">
        <w:trPr>
          <w:trHeight w:val="154"/>
          <w:jc w:val="center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2B3BB9" w:rsidRPr="002B3BB9" w:rsidRDefault="002B3BB9" w:rsidP="0045024D"/>
        </w:tc>
        <w:tc>
          <w:tcPr>
            <w:tcW w:w="693" w:type="dxa"/>
            <w:vMerge/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94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149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Development 모드</w:t>
            </w: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2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OFF</w:t>
            </w:r>
          </w:p>
        </w:tc>
      </w:tr>
      <w:tr w:rsidR="002B3BB9" w:rsidRPr="002B3BB9" w:rsidTr="002B3BB9">
        <w:trPr>
          <w:trHeight w:val="69"/>
          <w:jc w:val="center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2B3BB9" w:rsidRPr="002B3BB9" w:rsidRDefault="002B3BB9" w:rsidP="0045024D"/>
        </w:tc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94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149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3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OFF</w:t>
            </w:r>
          </w:p>
        </w:tc>
      </w:tr>
      <w:tr w:rsidR="002B3BB9" w:rsidRPr="002B3BB9" w:rsidTr="002B3BB9">
        <w:trPr>
          <w:trHeight w:val="69"/>
          <w:jc w:val="center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2B3BB9" w:rsidRPr="002B3BB9" w:rsidRDefault="002B3BB9" w:rsidP="0045024D"/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4</w:t>
            </w:r>
          </w:p>
        </w:tc>
        <w:tc>
          <w:tcPr>
            <w:tcW w:w="3174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Reserved</w:t>
            </w:r>
          </w:p>
        </w:tc>
      </w:tr>
      <w:tr w:rsidR="002B3BB9" w:rsidRPr="002B3BB9" w:rsidTr="002B3BB9">
        <w:trPr>
          <w:trHeight w:val="69"/>
          <w:jc w:val="center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2B3BB9" w:rsidRPr="002B3BB9" w:rsidRDefault="002B3BB9" w:rsidP="0045024D"/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5</w:t>
            </w:r>
          </w:p>
        </w:tc>
        <w:tc>
          <w:tcPr>
            <w:tcW w:w="31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Reserved</w:t>
            </w:r>
          </w:p>
        </w:tc>
      </w:tr>
      <w:tr w:rsidR="002B3BB9" w:rsidRPr="002B3BB9" w:rsidTr="002B3BB9">
        <w:trPr>
          <w:trHeight w:val="69"/>
          <w:jc w:val="center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2B3BB9" w:rsidRPr="002B3BB9" w:rsidRDefault="002B3BB9" w:rsidP="0045024D"/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6</w:t>
            </w:r>
          </w:p>
        </w:tc>
        <w:tc>
          <w:tcPr>
            <w:tcW w:w="317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2B3BB9" w:rsidRPr="0009032E" w:rsidRDefault="002B3BB9" w:rsidP="0045024D">
            <w:pPr>
              <w:pStyle w:val="-9"/>
            </w:pPr>
            <w:r w:rsidRPr="0009032E">
              <w:rPr>
                <w:rFonts w:hint="eastAsia"/>
              </w:rPr>
              <w:t>Reserved</w:t>
            </w:r>
          </w:p>
        </w:tc>
      </w:tr>
    </w:tbl>
    <w:p w:rsidR="002B3BB9" w:rsidRDefault="002B3BB9" w:rsidP="0045024D">
      <w:pPr>
        <w:pStyle w:val="a6"/>
      </w:pPr>
      <w:r>
        <w:rPr>
          <w:rFonts w:hint="eastAsia"/>
        </w:rPr>
        <w:t>&lt;그림 6-4&gt;</w:t>
      </w:r>
      <w:r w:rsidR="00145B1C">
        <w:rPr>
          <w:rFonts w:hint="eastAsia"/>
        </w:rPr>
        <w:t xml:space="preserve"> </w:t>
      </w:r>
      <w:r w:rsidR="008212FE">
        <w:rPr>
          <w:rFonts w:hint="eastAsia"/>
        </w:rPr>
        <w:t>Boot Mode 스위치의 핀 번호 별 내용</w:t>
      </w:r>
    </w:p>
    <w:p w:rsidR="002B3BB9" w:rsidRPr="002B3BB9" w:rsidRDefault="002B3BB9" w:rsidP="0045024D">
      <w:pPr>
        <w:rPr>
          <w:rStyle w:val="-0"/>
        </w:rPr>
      </w:pPr>
      <w:r w:rsidRPr="002B3BB9">
        <w:rPr>
          <w:rStyle w:val="-0"/>
          <w:rFonts w:hint="eastAsia"/>
        </w:rPr>
        <w:t>*정상적인 부팅을 위하여 Boot Device Selection S/W는 항상 ON되어 있어야함.</w:t>
      </w:r>
    </w:p>
    <w:p w:rsidR="002B3BB9" w:rsidRDefault="00C763D6" w:rsidP="0009032E">
      <w:pPr>
        <w:pStyle w:val="afff1"/>
        <w:rPr>
          <w:rFonts w:ascii="바탕" w:eastAsia="바탕" w:hAnsi="바탕" w:cs="바탕"/>
        </w:rPr>
      </w:pPr>
      <w:r w:rsidRPr="00C763D6">
        <w:pict>
          <v:shape id="_x0000_s1161" type="#_x0000_t75" style="position:absolute;margin-left:61.2pt;margin-top:28.2pt;width:185.6pt;height:109.55pt;z-index:-1">
            <v:imagedata r:id="rId31" o:title="전원부분"/>
          </v:shape>
        </w:pict>
      </w:r>
      <w:r w:rsidR="0009032E">
        <w:rPr>
          <w:rFonts w:ascii="바탕" w:eastAsia="바탕" w:hAnsi="바탕" w:cs="바탕" w:hint="eastAsia"/>
        </w:rPr>
        <w:br/>
      </w:r>
    </w:p>
    <w:p w:rsidR="002B3BB9" w:rsidRDefault="002B3BB9" w:rsidP="0009032E">
      <w:pPr>
        <w:pStyle w:val="afff1"/>
      </w:pPr>
      <w:r w:rsidRPr="002B3BB9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2B3BB9">
        <w:rPr>
          <w:rFonts w:hint="eastAsia"/>
        </w:rPr>
        <w:t>전원 입력 커넥터</w:t>
      </w:r>
    </w:p>
    <w:p w:rsidR="002B3BB9" w:rsidRDefault="002B3BB9" w:rsidP="0009032E">
      <w:pPr>
        <w:pStyle w:val="afff1"/>
      </w:pPr>
    </w:p>
    <w:p w:rsidR="002B3BB9" w:rsidRDefault="002B3BB9" w:rsidP="0009032E">
      <w:pPr>
        <w:pStyle w:val="afff1"/>
      </w:pPr>
    </w:p>
    <w:p w:rsidR="002B3BB9" w:rsidRDefault="002B3BB9" w:rsidP="0009032E">
      <w:pPr>
        <w:pStyle w:val="afff1"/>
      </w:pPr>
    </w:p>
    <w:p w:rsidR="002B3BB9" w:rsidRDefault="00C763D6" w:rsidP="0009032E">
      <w:pPr>
        <w:pStyle w:val="afff1"/>
      </w:pPr>
      <w:r>
        <w:rPr>
          <w:noProof/>
        </w:rPr>
        <w:pict>
          <v:shape id="_x0000_s1162" type="#_x0000_t202" style="position:absolute;margin-left:111.25pt;margin-top:5.5pt;width:65.05pt;height:20.95pt;z-index:13" stroked="f">
            <v:textbox style="mso-next-textbox:#_x0000_s1162">
              <w:txbxContent>
                <w:p w:rsidR="007D3709" w:rsidRPr="00AA052B" w:rsidRDefault="007D3709" w:rsidP="00AA052B">
                  <w:pPr>
                    <w:pStyle w:val="afff0"/>
                  </w:pPr>
                  <w:r w:rsidRPr="00AA052B">
                    <w:t>DC</w:t>
                  </w:r>
                  <w:r w:rsidRPr="00AA052B">
                    <w:rPr>
                      <w:rFonts w:hint="eastAsia"/>
                    </w:rPr>
                    <w:t xml:space="preserve"> </w:t>
                  </w:r>
                  <w:r w:rsidR="00390E1E">
                    <w:rPr>
                      <w:rFonts w:hint="eastAsia"/>
                    </w:rPr>
                    <w:t>+</w:t>
                  </w:r>
                  <w:r w:rsidRPr="00AA052B">
                    <w:rPr>
                      <w:rFonts w:hint="eastAsia"/>
                    </w:rPr>
                    <w:t xml:space="preserve">12 ~ 24V </w:t>
                  </w:r>
                  <w:r w:rsidRPr="00AA052B">
                    <w:t>IN(+)</w:t>
                  </w:r>
                </w:p>
              </w:txbxContent>
            </v:textbox>
          </v:shape>
        </w:pict>
      </w:r>
    </w:p>
    <w:p w:rsidR="002B3BB9" w:rsidRDefault="002B3BB9" w:rsidP="0045024D">
      <w:pPr>
        <w:pStyle w:val="0"/>
      </w:pPr>
      <w:r>
        <w:rPr>
          <w:rFonts w:hint="eastAsia"/>
        </w:rPr>
        <w:br/>
        <w:t>&lt;그림 6-5&gt;</w:t>
      </w:r>
      <w:r w:rsidR="008212FE">
        <w:rPr>
          <w:rFonts w:hint="eastAsia"/>
        </w:rPr>
        <w:t xml:space="preserve"> 전원 입력 커넥터</w:t>
      </w:r>
    </w:p>
    <w:p w:rsidR="002B3BB9" w:rsidRDefault="00444810" w:rsidP="0009032E">
      <w:pPr>
        <w:pStyle w:val="afff1"/>
      </w:pPr>
      <w:r>
        <w:pict>
          <v:shape id="_x0000_i1032" type="#_x0000_t75" style="width:305.65pt;height:84.25pt">
            <v:imagedata r:id="rId32" o:title="주의사항"/>
          </v:shape>
        </w:pict>
      </w:r>
    </w:p>
    <w:p w:rsidR="002B3BB9" w:rsidRPr="008E6607" w:rsidRDefault="002B3BB9" w:rsidP="0045024D">
      <w:pPr>
        <w:pStyle w:val="121"/>
      </w:pPr>
      <w:bookmarkStart w:id="21" w:name="_Toc270688670"/>
      <w:bookmarkStart w:id="22" w:name="_Toc272150906"/>
      <w:r w:rsidRPr="008E6607">
        <w:rPr>
          <w:rFonts w:hint="eastAsia"/>
        </w:rPr>
        <w:lastRenderedPageBreak/>
        <w:t xml:space="preserve">7. </w:t>
      </w:r>
      <w:r>
        <w:rPr>
          <w:rFonts w:hint="eastAsia"/>
        </w:rPr>
        <w:t xml:space="preserve">AutoBase </w:t>
      </w:r>
      <w:r w:rsidRPr="002B3BB9">
        <w:rPr>
          <w:rFonts w:hint="eastAsia"/>
        </w:rPr>
        <w:t>SCADA</w:t>
      </w:r>
      <w:r>
        <w:rPr>
          <w:rFonts w:hint="eastAsia"/>
        </w:rPr>
        <w:t xml:space="preserve"> S/W</w:t>
      </w:r>
      <w:bookmarkEnd w:id="21"/>
      <w:bookmarkEnd w:id="22"/>
    </w:p>
    <w:p w:rsidR="002B3BB9" w:rsidRPr="003F27D7" w:rsidRDefault="002B3BB9" w:rsidP="0045024D">
      <w:pPr>
        <w:pStyle w:val="2"/>
      </w:pPr>
      <w:bookmarkStart w:id="23" w:name="_Toc270688671"/>
      <w:bookmarkStart w:id="24" w:name="_Toc272150907"/>
      <w:r w:rsidRPr="003F27D7">
        <w:rPr>
          <w:rFonts w:hint="eastAsia"/>
        </w:rPr>
        <w:t>7.1 AutoBase SCADA 설치</w:t>
      </w:r>
      <w:bookmarkEnd w:id="23"/>
      <w:bookmarkEnd w:id="24"/>
    </w:p>
    <w:tbl>
      <w:tblPr>
        <w:tblW w:w="0" w:type="auto"/>
        <w:tblLayout w:type="fixed"/>
        <w:tblLook w:val="04A0"/>
      </w:tblPr>
      <w:tblGrid>
        <w:gridCol w:w="2660"/>
        <w:gridCol w:w="3679"/>
      </w:tblGrid>
      <w:tr w:rsidR="00F4116A" w:rsidTr="00F4116A">
        <w:tc>
          <w:tcPr>
            <w:tcW w:w="2660" w:type="dxa"/>
          </w:tcPr>
          <w:p w:rsidR="0045024D" w:rsidRDefault="0045024D" w:rsidP="00F4116A">
            <w:pPr>
              <w:jc w:val="both"/>
            </w:pPr>
            <w:r>
              <w:rPr>
                <w:rFonts w:hint="eastAsia"/>
              </w:rPr>
              <w:t>AutoBase Touch Smart는 AutoBase SCADA로 작업한 프로젝트를 복사하여 사용하는 구조로 설계되어 있습니다. 프로젝트 개발을 위하여 다음과 같은 방법으로 AutoBase SCADA OEM S/W를 개발용 컴퓨터에 설치합니다.</w:t>
            </w:r>
          </w:p>
          <w:p w:rsidR="0045024D" w:rsidRPr="00460BCE" w:rsidRDefault="0045024D" w:rsidP="00F4116A">
            <w:pPr>
              <w:jc w:val="both"/>
            </w:pPr>
          </w:p>
          <w:p w:rsidR="0045024D" w:rsidRDefault="0045024D" w:rsidP="00F4116A">
            <w:pPr>
              <w:jc w:val="both"/>
            </w:pPr>
            <w:r>
              <w:rPr>
                <w:rFonts w:hint="eastAsia"/>
              </w:rPr>
              <w:t xml:space="preserve">먼저 </w:t>
            </w:r>
            <w:r w:rsidRPr="003F27D7">
              <w:rPr>
                <w:rFonts w:hint="eastAsia"/>
              </w:rPr>
              <w:t>제품</w:t>
            </w:r>
            <w:r>
              <w:rPr>
                <w:rFonts w:hint="eastAsia"/>
              </w:rPr>
              <w:t xml:space="preserve"> 구매 시</w:t>
            </w:r>
            <w:r w:rsidRPr="003F27D7">
              <w:rPr>
                <w:rFonts w:hint="eastAsia"/>
              </w:rPr>
              <w:t xml:space="preserve"> 동봉된</w:t>
            </w:r>
            <w:r>
              <w:br/>
            </w:r>
            <w:r w:rsidRPr="003F27D7">
              <w:rPr>
                <w:rFonts w:hint="eastAsia"/>
              </w:rPr>
              <w:t>AutoBase SCADA OEM DVD를 넣습니다.</w:t>
            </w:r>
            <w:r w:rsidRPr="003F27D7">
              <w:br/>
            </w:r>
            <w:r w:rsidRPr="003F27D7">
              <w:rPr>
                <w:rFonts w:hint="eastAsia"/>
              </w:rPr>
              <w:t xml:space="preserve">DVD를 DVD 드라이브에 </w:t>
            </w:r>
            <w:r>
              <w:rPr>
                <w:rFonts w:hint="eastAsia"/>
              </w:rPr>
              <w:t>넣</w:t>
            </w:r>
            <w:r w:rsidRPr="003F27D7">
              <w:rPr>
                <w:rFonts w:hint="eastAsia"/>
              </w:rPr>
              <w:t xml:space="preserve">으면 </w:t>
            </w:r>
            <w:r>
              <w:rPr>
                <w:rFonts w:hint="eastAsia"/>
              </w:rPr>
              <w:t>&lt;그림 7-1&gt;과</w:t>
            </w:r>
            <w:r w:rsidRPr="003F27D7">
              <w:rPr>
                <w:rFonts w:hint="eastAsia"/>
              </w:rPr>
              <w:t xml:space="preserve"> 같은 화면이 나타</w:t>
            </w:r>
            <w:r>
              <w:rPr>
                <w:rFonts w:hint="eastAsia"/>
              </w:rPr>
              <w:t>납니다.</w:t>
            </w:r>
          </w:p>
          <w:p w:rsidR="0045024D" w:rsidRPr="003F27D7" w:rsidRDefault="0045024D" w:rsidP="00F4116A">
            <w:pPr>
              <w:jc w:val="both"/>
            </w:pPr>
            <w:r>
              <w:rPr>
                <w:rFonts w:hint="eastAsia"/>
              </w:rPr>
              <w:t>&lt;그림 7-1&gt;의 메뉴를 이용하여</w:t>
            </w:r>
            <w:r w:rsidRPr="003F27D7">
              <w:rPr>
                <w:rFonts w:hint="eastAsia"/>
              </w:rPr>
              <w:t xml:space="preserve"> AutoBase </w:t>
            </w:r>
            <w:r>
              <w:rPr>
                <w:rFonts w:hint="eastAsia"/>
              </w:rPr>
              <w:t>SCADA와</w:t>
            </w:r>
            <w:r w:rsidRPr="003F27D7">
              <w:rPr>
                <w:rFonts w:hint="eastAsia"/>
              </w:rPr>
              <w:t xml:space="preserve"> Microsoft사의 .Net Framework</w:t>
            </w:r>
            <w:r>
              <w:rPr>
                <w:rFonts w:hint="eastAsia"/>
              </w:rPr>
              <w:t>(</w:t>
            </w:r>
            <w:r w:rsidRPr="003F27D7">
              <w:rPr>
                <w:rFonts w:hint="eastAsia"/>
              </w:rPr>
              <w:t>3.5</w:t>
            </w:r>
            <w:r>
              <w:rPr>
                <w:rFonts w:hint="eastAsia"/>
              </w:rPr>
              <w:t xml:space="preserve"> 이상 </w:t>
            </w:r>
            <w:r w:rsidRPr="003F27D7">
              <w:rPr>
                <w:rFonts w:hint="eastAsia"/>
              </w:rPr>
              <w:t>버전</w:t>
            </w:r>
            <w:r>
              <w:rPr>
                <w:rFonts w:hint="eastAsia"/>
              </w:rPr>
              <w:t>)</w:t>
            </w:r>
            <w:r w:rsidRPr="003F27D7">
              <w:rPr>
                <w:rFonts w:hint="eastAsia"/>
              </w:rPr>
              <w:t>을 설치합니다.</w:t>
            </w:r>
          </w:p>
          <w:p w:rsidR="0045024D" w:rsidRDefault="0045024D" w:rsidP="00F4116A">
            <w:pPr>
              <w:jc w:val="both"/>
            </w:pPr>
          </w:p>
        </w:tc>
        <w:tc>
          <w:tcPr>
            <w:tcW w:w="3679" w:type="dxa"/>
          </w:tcPr>
          <w:p w:rsidR="0045024D" w:rsidRDefault="00444810" w:rsidP="0045024D">
            <w:pPr>
              <w:pStyle w:val="afff5"/>
            </w:pPr>
            <w:r>
              <w:pict>
                <v:shape id="_x0000_i1033" type="#_x0000_t75" style="width:178.65pt;height:233.65pt">
                  <v:imagedata r:id="rId33" o:title="Snap1"/>
                </v:shape>
              </w:pict>
            </w:r>
          </w:p>
          <w:p w:rsidR="0045024D" w:rsidRDefault="0045024D" w:rsidP="0045024D">
            <w:pPr>
              <w:pStyle w:val="0"/>
            </w:pPr>
            <w:r>
              <w:rPr>
                <w:rFonts w:hint="eastAsia"/>
              </w:rPr>
              <w:t xml:space="preserve">&lt;그림 7-1&gt; Autobase SCADA OEM </w:t>
            </w:r>
            <w:r>
              <w:br/>
            </w:r>
            <w:r>
              <w:rPr>
                <w:rFonts w:hint="eastAsia"/>
              </w:rPr>
              <w:t>프로그램 설치 초기화면</w:t>
            </w:r>
          </w:p>
          <w:p w:rsidR="0045024D" w:rsidRDefault="0045024D" w:rsidP="00F4116A">
            <w:pPr>
              <w:jc w:val="both"/>
            </w:pPr>
          </w:p>
        </w:tc>
      </w:tr>
    </w:tbl>
    <w:p w:rsidR="0045024D" w:rsidRDefault="0045024D" w:rsidP="0045024D"/>
    <w:p w:rsidR="002B3BB9" w:rsidRDefault="002B3BB9" w:rsidP="0045024D">
      <w:pPr>
        <w:pStyle w:val="2"/>
      </w:pPr>
      <w:bookmarkStart w:id="25" w:name="_Toc270688672"/>
      <w:bookmarkStart w:id="26" w:name="_Toc272150908"/>
      <w:r>
        <w:rPr>
          <w:rFonts w:hint="eastAsia"/>
        </w:rPr>
        <w:t xml:space="preserve">7.2 </w:t>
      </w:r>
      <w:r w:rsidRPr="002B3BB9">
        <w:rPr>
          <w:rFonts w:hint="eastAsia"/>
        </w:rPr>
        <w:t>ActiveSync</w:t>
      </w:r>
      <w:r>
        <w:rPr>
          <w:rFonts w:hint="eastAsia"/>
        </w:rPr>
        <w:t xml:space="preserve"> 설치</w:t>
      </w:r>
      <w:bookmarkEnd w:id="25"/>
      <w:bookmarkEnd w:id="26"/>
    </w:p>
    <w:p w:rsidR="00F873E1" w:rsidRDefault="00F873E1" w:rsidP="0045024D">
      <w:r>
        <w:rPr>
          <w:rFonts w:hint="eastAsia"/>
        </w:rPr>
        <w:t xml:space="preserve">ActiveSync는 마이크로 소프트 사의 홈페이지 또는 </w:t>
      </w:r>
      <w:r w:rsidRPr="003F27D7">
        <w:rPr>
          <w:rFonts w:hint="eastAsia"/>
        </w:rPr>
        <w:t>AutoBase SCADA OEM DVD</w:t>
      </w:r>
      <w:r>
        <w:rPr>
          <w:rFonts w:hint="eastAsia"/>
        </w:rPr>
        <w:t>에 포함된 프로그램으로 설치할 수 있습니다.</w:t>
      </w:r>
    </w:p>
    <w:p w:rsidR="00F873E1" w:rsidRDefault="00F873E1" w:rsidP="0045024D">
      <w:r>
        <w:rPr>
          <w:rFonts w:hint="eastAsia"/>
        </w:rPr>
        <w:t xml:space="preserve">&lt;그림 7-2&gt;는 </w:t>
      </w:r>
      <w:r w:rsidRPr="003F27D7">
        <w:rPr>
          <w:rFonts w:hint="eastAsia"/>
        </w:rPr>
        <w:t>AutoBase SCADA OEM DVD</w:t>
      </w:r>
      <w:r>
        <w:rPr>
          <w:rFonts w:hint="eastAsia"/>
        </w:rPr>
        <w:t>에 포함된 ActiveSync(DVD드라이브</w:t>
      </w:r>
      <w:r w:rsidRPr="00775E8A">
        <w:t>:\Smart\ActiveSync</w:t>
      </w:r>
      <w:r>
        <w:rPr>
          <w:rFonts w:hint="eastAsia"/>
        </w:rPr>
        <w:t xml:space="preserve">) 프로그램을 </w:t>
      </w:r>
      <w:r w:rsidR="002B3BB9">
        <w:rPr>
          <w:rFonts w:hint="eastAsia"/>
        </w:rPr>
        <w:t xml:space="preserve">Windows탐색기로 </w:t>
      </w:r>
      <w:r>
        <w:t>검색</w:t>
      </w:r>
      <w:r>
        <w:rPr>
          <w:rFonts w:hint="eastAsia"/>
        </w:rPr>
        <w:t>한 화면입니다.</w:t>
      </w:r>
    </w:p>
    <w:p w:rsidR="002B3BB9" w:rsidRDefault="00F873E1" w:rsidP="0045024D">
      <w:r>
        <w:rPr>
          <w:rFonts w:hint="eastAsia"/>
        </w:rPr>
        <w:t xml:space="preserve">&lt;그림 7-2&gt;에서 검색된 프로그램을 실행하여 </w:t>
      </w:r>
      <w:r w:rsidR="002B3BB9">
        <w:rPr>
          <w:rFonts w:hint="eastAsia"/>
        </w:rPr>
        <w:t>ActiveSync 4.5 버전을 설치</w:t>
      </w:r>
      <w:r>
        <w:rPr>
          <w:rFonts w:hint="eastAsia"/>
        </w:rPr>
        <w:t>할 수 있습니다.</w:t>
      </w:r>
      <w:r w:rsidR="0045024D">
        <w:rPr>
          <w:rFonts w:hint="eastAsia"/>
        </w:rPr>
        <w:t xml:space="preserve"> </w:t>
      </w:r>
      <w:r w:rsidR="002B3BB9">
        <w:rPr>
          <w:rFonts w:hint="eastAsia"/>
        </w:rPr>
        <w:t xml:space="preserve">(Windows 7 이상에서는 ActiveSync </w:t>
      </w:r>
      <w:r>
        <w:rPr>
          <w:rFonts w:hint="eastAsia"/>
        </w:rPr>
        <w:t>가</w:t>
      </w:r>
      <w:r w:rsidR="002B3BB9">
        <w:rPr>
          <w:rFonts w:hint="eastAsia"/>
        </w:rPr>
        <w:t xml:space="preserve"> 설치되어 있</w:t>
      </w:r>
      <w:r>
        <w:rPr>
          <w:rFonts w:hint="eastAsia"/>
        </w:rPr>
        <w:t>습니다.</w:t>
      </w:r>
      <w:r w:rsidR="002B3BB9">
        <w:rPr>
          <w:rFonts w:hint="eastAsia"/>
        </w:rPr>
        <w:t>)</w:t>
      </w:r>
      <w:r w:rsidR="0045024D">
        <w:br/>
      </w:r>
      <w:r w:rsidR="00444810">
        <w:lastRenderedPageBreak/>
        <w:pict>
          <v:shape id="_x0000_i1034" type="#_x0000_t75" style="width:304.3pt;height:99.15pt">
            <v:imagedata r:id="rId34" o:title="Snap2"/>
          </v:shape>
        </w:pict>
      </w:r>
    </w:p>
    <w:p w:rsidR="002B3BB9" w:rsidRDefault="002B3BB9" w:rsidP="0045024D">
      <w:pPr>
        <w:pStyle w:val="0"/>
      </w:pPr>
      <w:r>
        <w:rPr>
          <w:rFonts w:hint="eastAsia"/>
        </w:rPr>
        <w:t>&lt;그림 7-2&gt;</w:t>
      </w:r>
      <w:r w:rsidR="007466C8">
        <w:rPr>
          <w:rFonts w:hint="eastAsia"/>
        </w:rPr>
        <w:t>제공된 DVD에서 ActiveSync 프로그램을 검색한 화면</w:t>
      </w:r>
      <w:r w:rsidR="0045024D">
        <w:br/>
      </w:r>
    </w:p>
    <w:p w:rsidR="002B3BB9" w:rsidRDefault="002B3BB9" w:rsidP="0045024D">
      <w:pPr>
        <w:pStyle w:val="0"/>
      </w:pPr>
    </w:p>
    <w:p w:rsidR="002B3BB9" w:rsidRPr="003F27D7" w:rsidRDefault="002B3BB9" w:rsidP="0045024D">
      <w:pPr>
        <w:pStyle w:val="2"/>
      </w:pPr>
      <w:bookmarkStart w:id="27" w:name="_Toc270688673"/>
      <w:bookmarkStart w:id="28" w:name="_Toc272150909"/>
      <w:r w:rsidRPr="003F27D7">
        <w:rPr>
          <w:rFonts w:hint="eastAsia"/>
        </w:rPr>
        <w:t>7.3 Driver 설치</w:t>
      </w:r>
      <w:bookmarkEnd w:id="27"/>
      <w:bookmarkEnd w:id="28"/>
    </w:p>
    <w:p w:rsidR="0045024D" w:rsidRDefault="001D1307" w:rsidP="0045024D">
      <w:r>
        <w:rPr>
          <w:rFonts w:hint="eastAsia"/>
        </w:rPr>
        <w:t>Driver</w:t>
      </w:r>
      <w:r>
        <w:t>를</w:t>
      </w:r>
      <w:r>
        <w:rPr>
          <w:rFonts w:hint="eastAsia"/>
        </w:rPr>
        <w:t xml:space="preserve"> 설치하기 위해서는 </w:t>
      </w:r>
      <w:r w:rsidR="002B3BB9" w:rsidRPr="003F27D7">
        <w:rPr>
          <w:rFonts w:hint="eastAsia"/>
        </w:rPr>
        <w:t>제품</w:t>
      </w:r>
      <w:r>
        <w:rPr>
          <w:rFonts w:hint="eastAsia"/>
        </w:rPr>
        <w:t xml:space="preserve"> 구매 시 포함된 </w:t>
      </w:r>
      <w:r w:rsidR="002B3BB9" w:rsidRPr="003F27D7">
        <w:rPr>
          <w:rFonts w:hint="eastAsia"/>
        </w:rPr>
        <w:t xml:space="preserve">USB 케이블을 개발용 </w:t>
      </w:r>
      <w:r w:rsidR="00426B19">
        <w:t>컴퓨터</w:t>
      </w:r>
      <w:r w:rsidR="002B3BB9" w:rsidRPr="003F27D7">
        <w:rPr>
          <w:rFonts w:hint="eastAsia"/>
        </w:rPr>
        <w:t>와 AutoBase</w:t>
      </w:r>
      <w:r w:rsidR="002B3BB9">
        <w:rPr>
          <w:rFonts w:hint="eastAsia"/>
        </w:rPr>
        <w:t xml:space="preserve"> Touch</w:t>
      </w:r>
      <w:r w:rsidR="002B3BB9" w:rsidRPr="003F27D7">
        <w:rPr>
          <w:rFonts w:hint="eastAsia"/>
        </w:rPr>
        <w:t xml:space="preserve"> Smart</w:t>
      </w:r>
      <w:r>
        <w:rPr>
          <w:rFonts w:hint="eastAsia"/>
        </w:rPr>
        <w:t xml:space="preserve">에 연결합니다. </w:t>
      </w:r>
    </w:p>
    <w:p w:rsidR="009B12D8" w:rsidRDefault="00426B19" w:rsidP="0045024D">
      <w:r>
        <w:rPr>
          <w:rFonts w:hint="eastAsia"/>
        </w:rPr>
        <w:t xml:space="preserve">케이블 연결 시 개발용 컴퓨터 측에는 일반 USB </w:t>
      </w:r>
      <w:r w:rsidR="001D1307">
        <w:rPr>
          <w:rFonts w:hint="eastAsia"/>
        </w:rPr>
        <w:t>단</w:t>
      </w:r>
      <w:r>
        <w:t>자와</w:t>
      </w:r>
      <w:r>
        <w:rPr>
          <w:rFonts w:hint="eastAsia"/>
        </w:rPr>
        <w:t xml:space="preserve"> 연결하고</w:t>
      </w:r>
      <w:r w:rsidR="001D1307">
        <w:rPr>
          <w:rFonts w:hint="eastAsia"/>
        </w:rPr>
        <w:t xml:space="preserve"> </w:t>
      </w:r>
      <w:r w:rsidR="001D1307" w:rsidRPr="003F27D7">
        <w:rPr>
          <w:rFonts w:hint="eastAsia"/>
        </w:rPr>
        <w:t>AutoBase</w:t>
      </w:r>
      <w:r w:rsidR="001D1307">
        <w:rPr>
          <w:rFonts w:hint="eastAsia"/>
        </w:rPr>
        <w:t xml:space="preserve"> Touch</w:t>
      </w:r>
      <w:r w:rsidR="001D1307" w:rsidRPr="003F27D7">
        <w:rPr>
          <w:rFonts w:hint="eastAsia"/>
        </w:rPr>
        <w:t xml:space="preserve"> Smart</w:t>
      </w:r>
      <w:r w:rsidR="001D1307">
        <w:rPr>
          <w:rFonts w:hint="eastAsia"/>
        </w:rPr>
        <w:t xml:space="preserve">에는 </w:t>
      </w:r>
      <w:r w:rsidR="002B3BB9" w:rsidRPr="003F27D7">
        <w:rPr>
          <w:rFonts w:hint="eastAsia"/>
        </w:rPr>
        <w:t>USB Device 단자를</w:t>
      </w:r>
      <w:r>
        <w:rPr>
          <w:rFonts w:hint="eastAsia"/>
        </w:rPr>
        <w:t xml:space="preserve"> </w:t>
      </w:r>
      <w:r w:rsidR="009B12D8">
        <w:rPr>
          <w:rFonts w:hint="eastAsia"/>
        </w:rPr>
        <w:t>연결합니다.</w:t>
      </w:r>
    </w:p>
    <w:p w:rsidR="009B12D8" w:rsidRDefault="002B3BB9" w:rsidP="0045024D">
      <w:r w:rsidRPr="003F27D7">
        <w:rPr>
          <w:rFonts w:hint="eastAsia"/>
        </w:rPr>
        <w:t>USB 케이블을 연결</w:t>
      </w:r>
      <w:r w:rsidR="009B12D8">
        <w:rPr>
          <w:rFonts w:hint="eastAsia"/>
        </w:rPr>
        <w:t xml:space="preserve">하면 개발용 컴퓨터에 </w:t>
      </w:r>
      <w:r w:rsidR="009B12D8" w:rsidRPr="003F27D7">
        <w:rPr>
          <w:rFonts w:hint="eastAsia"/>
        </w:rPr>
        <w:t>AutoBase</w:t>
      </w:r>
      <w:r w:rsidR="009B12D8">
        <w:rPr>
          <w:rFonts w:hint="eastAsia"/>
        </w:rPr>
        <w:t xml:space="preserve"> Touch</w:t>
      </w:r>
      <w:r w:rsidR="009B12D8" w:rsidRPr="003F27D7">
        <w:rPr>
          <w:rFonts w:hint="eastAsia"/>
        </w:rPr>
        <w:t xml:space="preserve"> Smart</w:t>
      </w:r>
      <w:r w:rsidR="009B12D8">
        <w:rPr>
          <w:rFonts w:hint="eastAsia"/>
        </w:rPr>
        <w:t>가 모바일</w:t>
      </w:r>
      <w:r w:rsidRPr="003F27D7">
        <w:rPr>
          <w:rFonts w:hint="eastAsia"/>
        </w:rPr>
        <w:t xml:space="preserve"> 장치로 </w:t>
      </w:r>
      <w:r w:rsidR="009B12D8">
        <w:rPr>
          <w:rFonts w:hint="eastAsia"/>
        </w:rPr>
        <w:t>연결이 완료됩니다.</w:t>
      </w:r>
    </w:p>
    <w:p w:rsidR="0045024D" w:rsidRPr="0045024D" w:rsidRDefault="009B12D8" w:rsidP="0045024D">
      <w:r>
        <w:rPr>
          <w:rFonts w:hint="eastAsia"/>
        </w:rPr>
        <w:t>만약 정상적인 연결이 안될 때에서 &lt;그림 7-3&gt;과 같은 드라이버</w:t>
      </w:r>
      <w:r w:rsidR="002B3BB9" w:rsidRPr="003F27D7">
        <w:rPr>
          <w:rFonts w:hint="eastAsia"/>
        </w:rPr>
        <w:t>(DVD 드라이브</w:t>
      </w:r>
      <w:r w:rsidR="002B3BB9" w:rsidRPr="003F27D7">
        <w:t>:\Smart\USB Driver</w:t>
      </w:r>
      <w:r w:rsidR="002B3BB9" w:rsidRPr="003F27D7">
        <w:rPr>
          <w:rFonts w:hint="eastAsia"/>
        </w:rPr>
        <w:t>)</w:t>
      </w:r>
      <w:r>
        <w:rPr>
          <w:rFonts w:hint="eastAsia"/>
        </w:rPr>
        <w:t>를</w:t>
      </w:r>
      <w:r w:rsidR="002B3BB9" w:rsidRPr="003F27D7">
        <w:rPr>
          <w:rFonts w:hint="eastAsia"/>
        </w:rPr>
        <w:t xml:space="preserve"> 설치</w:t>
      </w:r>
      <w:r w:rsidR="002B3BB9">
        <w:rPr>
          <w:rFonts w:hint="eastAsia"/>
        </w:rPr>
        <w:t>합니</w:t>
      </w:r>
      <w:r w:rsidR="002B3BB9" w:rsidRPr="003F27D7">
        <w:rPr>
          <w:rFonts w:hint="eastAsia"/>
        </w:rPr>
        <w:t>다.</w:t>
      </w:r>
      <w:r w:rsidR="0045024D">
        <w:rPr>
          <w:rFonts w:hint="eastAsia"/>
        </w:rPr>
        <w:t xml:space="preserve"> </w:t>
      </w:r>
      <w:r w:rsidR="0045024D" w:rsidRPr="0045024D">
        <w:rPr>
          <w:rFonts w:hint="eastAsia"/>
        </w:rPr>
        <w:t xml:space="preserve">(Windows 7 이상의 OS에서는 일반적으로 연결용 드라이버가 설치되어 </w:t>
      </w:r>
      <w:r w:rsidR="0045024D">
        <w:rPr>
          <w:rFonts w:hint="eastAsia"/>
        </w:rPr>
        <w:t>있습니다.</w:t>
      </w:r>
      <w:r w:rsidR="0045024D" w:rsidRPr="0045024D">
        <w:rPr>
          <w:rFonts w:hint="eastAsia"/>
        </w:rPr>
        <w:t>)</w:t>
      </w:r>
    </w:p>
    <w:p w:rsidR="002B3BB9" w:rsidRDefault="002B3BB9" w:rsidP="0045024D"/>
    <w:p w:rsidR="002B3BB9" w:rsidRDefault="00444810" w:rsidP="0045024D">
      <w:pPr>
        <w:pStyle w:val="afff5"/>
      </w:pPr>
      <w:r>
        <w:pict>
          <v:shape id="_x0000_i1035" type="#_x0000_t75" style="width:305.65pt;height:114.1pt">
            <v:imagedata r:id="rId35" o:title="Snap3"/>
          </v:shape>
        </w:pict>
      </w:r>
    </w:p>
    <w:p w:rsidR="002B3BB9" w:rsidRDefault="002B3BB9" w:rsidP="0045024D">
      <w:pPr>
        <w:pStyle w:val="0"/>
      </w:pPr>
      <w:r>
        <w:rPr>
          <w:rFonts w:hint="eastAsia"/>
        </w:rPr>
        <w:t>&lt;그림 7-3&gt;</w:t>
      </w:r>
      <w:r w:rsidR="009B12D8">
        <w:rPr>
          <w:rFonts w:hint="eastAsia"/>
        </w:rPr>
        <w:t xml:space="preserve"> 개발용 컴퓨터에 AutoBase Touch Smart 연결을 위한 드라이버 </w:t>
      </w:r>
    </w:p>
    <w:p w:rsidR="0045024D" w:rsidRDefault="0045024D" w:rsidP="0045024D">
      <w:pPr>
        <w:pStyle w:val="aff6"/>
      </w:pPr>
    </w:p>
    <w:p w:rsidR="0045024D" w:rsidRPr="002B3BB9" w:rsidRDefault="0045024D" w:rsidP="0045024D">
      <w:pPr>
        <w:pStyle w:val="aff6"/>
      </w:pPr>
    </w:p>
    <w:p w:rsidR="00634A71" w:rsidRPr="003F27D7" w:rsidRDefault="00634A71" w:rsidP="0045024D">
      <w:pPr>
        <w:pStyle w:val="2"/>
      </w:pPr>
      <w:bookmarkStart w:id="29" w:name="_Toc270688674"/>
      <w:bookmarkStart w:id="30" w:name="_Toc272150910"/>
      <w:r w:rsidRPr="003F27D7">
        <w:rPr>
          <w:rFonts w:hint="eastAsia"/>
        </w:rPr>
        <w:t xml:space="preserve">7.4 AutoBase SCADA </w:t>
      </w:r>
      <w:r w:rsidRPr="00634A71">
        <w:rPr>
          <w:rFonts w:hint="eastAsia"/>
        </w:rPr>
        <w:t>CE</w:t>
      </w:r>
      <w:r w:rsidRPr="003F27D7">
        <w:rPr>
          <w:rFonts w:hint="eastAsia"/>
        </w:rPr>
        <w:t xml:space="preserve"> 설치</w:t>
      </w:r>
      <w:bookmarkEnd w:id="29"/>
      <w:bookmarkEnd w:id="30"/>
    </w:p>
    <w:p w:rsidR="00634A71" w:rsidRDefault="00696DBE" w:rsidP="0045024D">
      <w:r>
        <w:rPr>
          <w:rFonts w:hint="eastAsia"/>
        </w:rPr>
        <w:t>제공된 DVD에서  &lt;그림 7-4&gt;와 같이</w:t>
      </w:r>
      <w:r>
        <w:t>‘</w:t>
      </w:r>
      <w:r>
        <w:rPr>
          <w:rFonts w:hint="eastAsia"/>
        </w:rPr>
        <w:t>SetupAutobaseCE.msi</w:t>
      </w:r>
      <w:r>
        <w:t>’</w:t>
      </w:r>
      <w:r>
        <w:rPr>
          <w:rFonts w:hint="eastAsia"/>
        </w:rPr>
        <w:t>를 실행하면 &lt;그림 7-5&gt;와 같은 설치 시작화면이 나타납니다.</w:t>
      </w:r>
      <w:r w:rsidR="0045024D">
        <w:br/>
      </w:r>
    </w:p>
    <w:p w:rsidR="00634A71" w:rsidRDefault="00444810" w:rsidP="0045024D">
      <w:pPr>
        <w:pStyle w:val="afff5"/>
      </w:pPr>
      <w:r>
        <w:pict>
          <v:shape id="_x0000_i1036" type="#_x0000_t75" style="width:305.65pt;height:114.1pt">
            <v:imagedata r:id="rId36" o:title="Snap4"/>
          </v:shape>
        </w:pict>
      </w:r>
    </w:p>
    <w:p w:rsidR="00634A71" w:rsidRDefault="00634A71" w:rsidP="0045024D">
      <w:pPr>
        <w:pStyle w:val="0"/>
      </w:pPr>
      <w:r>
        <w:rPr>
          <w:rFonts w:hint="eastAsia"/>
        </w:rPr>
        <w:t>&lt;그림 7-4&gt;</w:t>
      </w:r>
      <w:r w:rsidR="00696DBE">
        <w:rPr>
          <w:rFonts w:hint="eastAsia"/>
        </w:rPr>
        <w:t xml:space="preserve"> 윈도우 검색기로 AutoBase SCADA CE 설치 프로그램을 검색한 예</w:t>
      </w:r>
      <w:r w:rsidR="0045024D">
        <w:br/>
      </w:r>
      <w:r w:rsidR="0009032E">
        <w:br/>
      </w:r>
    </w:p>
    <w:p w:rsidR="00634A71" w:rsidRDefault="00444810" w:rsidP="0045024D">
      <w:pPr>
        <w:pStyle w:val="afff5"/>
      </w:pPr>
      <w:r>
        <w:pict>
          <v:shape id="_x0000_i1037" type="#_x0000_t75" style="width:236.4pt;height:193.6pt">
            <v:imagedata r:id="rId37" o:title="Snap5"/>
          </v:shape>
        </w:pict>
      </w:r>
    </w:p>
    <w:p w:rsidR="00634A71" w:rsidRDefault="00634A71" w:rsidP="0045024D">
      <w:pPr>
        <w:pStyle w:val="0"/>
      </w:pPr>
      <w:r>
        <w:rPr>
          <w:rFonts w:hint="eastAsia"/>
        </w:rPr>
        <w:t>&lt;그림 7-5&gt;</w:t>
      </w:r>
      <w:r w:rsidR="000D4C73">
        <w:rPr>
          <w:rFonts w:hint="eastAsia"/>
        </w:rPr>
        <w:t xml:space="preserve"> AutoBase SCADA CE 설치 시작화면</w:t>
      </w:r>
    </w:p>
    <w:p w:rsidR="00634A71" w:rsidRDefault="00634A71" w:rsidP="0045024D">
      <w:pPr>
        <w:pStyle w:val="afff5"/>
      </w:pPr>
    </w:p>
    <w:p w:rsidR="0045024D" w:rsidRDefault="0045024D" w:rsidP="0045024D">
      <w:pPr>
        <w:pStyle w:val="2"/>
        <w:sectPr w:rsidR="0045024D" w:rsidSect="002C13F6">
          <w:footerReference w:type="even" r:id="rId38"/>
          <w:pgSz w:w="8391" w:h="11907" w:code="11"/>
          <w:pgMar w:top="1134" w:right="1134" w:bottom="1134" w:left="1134" w:header="567" w:footer="851" w:gutter="0"/>
          <w:cols w:space="425"/>
          <w:docGrid w:type="linesAndChars" w:linePitch="271" w:charSpace="-16"/>
        </w:sectPr>
      </w:pPr>
      <w:bookmarkStart w:id="31" w:name="_Toc270688675"/>
    </w:p>
    <w:p w:rsidR="00634A71" w:rsidRPr="003F27D7" w:rsidRDefault="00634A71" w:rsidP="0045024D">
      <w:pPr>
        <w:pStyle w:val="2"/>
      </w:pPr>
      <w:bookmarkStart w:id="32" w:name="_Toc272150911"/>
      <w:r w:rsidRPr="003F27D7">
        <w:rPr>
          <w:rFonts w:hint="eastAsia"/>
        </w:rPr>
        <w:lastRenderedPageBreak/>
        <w:t>7.5 새로운 Project 생성</w:t>
      </w:r>
      <w:bookmarkEnd w:id="31"/>
      <w:bookmarkEnd w:id="32"/>
    </w:p>
    <w:p w:rsidR="00634A71" w:rsidRDefault="00634A71" w:rsidP="0045024D">
      <w:r>
        <w:rPr>
          <w:rFonts w:hint="eastAsia"/>
        </w:rPr>
        <w:t xml:space="preserve">개발용 </w:t>
      </w:r>
      <w:r w:rsidR="000D4C73">
        <w:rPr>
          <w:rFonts w:hint="eastAsia"/>
        </w:rPr>
        <w:t>컴퓨터</w:t>
      </w:r>
      <w:r>
        <w:rPr>
          <w:rFonts w:hint="eastAsia"/>
        </w:rPr>
        <w:t xml:space="preserve">에서 AutoBase SCADA </w:t>
      </w:r>
      <w:r w:rsidR="000D4C73">
        <w:rPr>
          <w:rFonts w:hint="eastAsia"/>
        </w:rPr>
        <w:t>프로그램을</w:t>
      </w:r>
      <w:r>
        <w:rPr>
          <w:rFonts w:hint="eastAsia"/>
        </w:rPr>
        <w:t xml:space="preserve"> 설치</w:t>
      </w:r>
      <w:r w:rsidR="000D4C73">
        <w:rPr>
          <w:rFonts w:hint="eastAsia"/>
        </w:rPr>
        <w:t>한</w:t>
      </w:r>
      <w:r>
        <w:rPr>
          <w:rFonts w:hint="eastAsia"/>
        </w:rPr>
        <w:t xml:space="preserve"> 후 작업선택 프로그램을 실행</w:t>
      </w:r>
      <w:r w:rsidR="00827228">
        <w:rPr>
          <w:rFonts w:hint="eastAsia"/>
        </w:rPr>
        <w:t>하면 &lt;그림 7-6&gt;과 같은 대화상자가 나타납니다.</w:t>
      </w:r>
    </w:p>
    <w:p w:rsidR="00634A71" w:rsidRDefault="00444810" w:rsidP="0045024D">
      <w:pPr>
        <w:pStyle w:val="afff5"/>
      </w:pPr>
      <w:r>
        <w:pict>
          <v:shape id="_x0000_i1038" type="#_x0000_t75" style="width:279.85pt;height:213.95pt">
            <v:imagedata r:id="rId39" o:title="Snap6"/>
          </v:shape>
        </w:pict>
      </w:r>
    </w:p>
    <w:p w:rsidR="00634A71" w:rsidRDefault="00634A71" w:rsidP="0045024D">
      <w:pPr>
        <w:pStyle w:val="0"/>
      </w:pPr>
      <w:r>
        <w:rPr>
          <w:rFonts w:hint="eastAsia"/>
        </w:rPr>
        <w:t>&lt;그림 7-6&gt;</w:t>
      </w:r>
      <w:r w:rsidR="00390E1E">
        <w:rPr>
          <w:rFonts w:hint="eastAsia"/>
        </w:rPr>
        <w:t xml:space="preserve"> Au</w:t>
      </w:r>
      <w:r w:rsidR="00827228">
        <w:rPr>
          <w:rFonts w:hint="eastAsia"/>
        </w:rPr>
        <w:t>toBase SCADA 작업선택 프로그램의 예</w:t>
      </w:r>
      <w:r w:rsidR="0009032E">
        <w:br/>
      </w:r>
    </w:p>
    <w:p w:rsidR="00634A71" w:rsidRDefault="00827228" w:rsidP="0045024D">
      <w:r>
        <w:rPr>
          <w:rFonts w:hint="eastAsia"/>
        </w:rPr>
        <w:t xml:space="preserve">&lt;그림 7-6&gt;에서 </w:t>
      </w:r>
      <w:r w:rsidR="00444810" w:rsidRPr="00C763D6">
        <w:rPr>
          <w:rStyle w:val="afff6"/>
        </w:rPr>
        <w:pict>
          <v:shape id="_x0000_i1039" type="#_x0000_t75" style="width:39.4pt;height:12.25pt">
            <v:imagedata r:id="rId40" o:title="Snap8"/>
          </v:shape>
        </w:pict>
      </w:r>
      <w:r w:rsidR="00634A71">
        <w:rPr>
          <w:rFonts w:hint="eastAsia"/>
        </w:rPr>
        <w:t xml:space="preserve"> 버튼을 </w:t>
      </w:r>
      <w:r>
        <w:rPr>
          <w:rFonts w:hint="eastAsia"/>
        </w:rPr>
        <w:t>누르면 &lt;그림 7-7&gt;과 같은 새 작업 만들기 대화상자가 나타납니다.</w:t>
      </w:r>
    </w:p>
    <w:p w:rsidR="00634A71" w:rsidRPr="0036214D" w:rsidRDefault="00444810" w:rsidP="0045024D">
      <w:pPr>
        <w:pStyle w:val="afff5"/>
      </w:pPr>
      <w:r>
        <w:pict>
          <v:shape id="_x0000_i1040" type="#_x0000_t75" style="width:213.95pt;height:129.75pt">
            <v:imagedata r:id="rId41" o:title="Snap7"/>
          </v:shape>
        </w:pict>
      </w:r>
    </w:p>
    <w:p w:rsidR="00634A71" w:rsidRDefault="00634A71" w:rsidP="0045024D">
      <w:pPr>
        <w:pStyle w:val="0"/>
      </w:pPr>
      <w:r>
        <w:rPr>
          <w:rFonts w:hint="eastAsia"/>
        </w:rPr>
        <w:t>&lt;그림 7-7&gt;</w:t>
      </w:r>
      <w:r w:rsidR="00827228">
        <w:rPr>
          <w:rFonts w:hint="eastAsia"/>
        </w:rPr>
        <w:t xml:space="preserve"> 새 작업 만들기 대화상자의 예</w:t>
      </w:r>
    </w:p>
    <w:p w:rsidR="00634A71" w:rsidRDefault="00827228" w:rsidP="0045024D">
      <w:r>
        <w:rPr>
          <w:rFonts w:hint="eastAsia"/>
        </w:rPr>
        <w:lastRenderedPageBreak/>
        <w:t xml:space="preserve">&lt;그림 7-7&gt;의 대화상자에서 </w:t>
      </w:r>
      <w:r w:rsidR="00634A71">
        <w:rPr>
          <w:rFonts w:hint="eastAsia"/>
        </w:rPr>
        <w:t>작</w:t>
      </w:r>
      <w:r w:rsidR="00390E1E">
        <w:rPr>
          <w:rFonts w:hint="eastAsia"/>
        </w:rPr>
        <w:t>업</w:t>
      </w:r>
      <w:r>
        <w:rPr>
          <w:rFonts w:hint="eastAsia"/>
        </w:rPr>
        <w:t xml:space="preserve"> 제목과 폴더 위치 </w:t>
      </w:r>
      <w:r w:rsidR="00634A71">
        <w:rPr>
          <w:rFonts w:hint="eastAsia"/>
        </w:rPr>
        <w:t>지정하고, 플랫폼에서 Windows CE를 선택</w:t>
      </w:r>
      <w:r>
        <w:rPr>
          <w:rFonts w:hint="eastAsia"/>
        </w:rPr>
        <w:t xml:space="preserve">한 </w:t>
      </w:r>
      <w:r w:rsidR="00634A71">
        <w:rPr>
          <w:rFonts w:hint="eastAsia"/>
        </w:rPr>
        <w:t xml:space="preserve">후 </w:t>
      </w:r>
      <w:r w:rsidR="00444810" w:rsidRPr="00C763D6">
        <w:rPr>
          <w:rStyle w:val="afff6"/>
        </w:rPr>
        <w:pict>
          <v:shape id="_x0000_i1041" type="#_x0000_t75" style="width:39.4pt;height:12.25pt">
            <v:imagedata r:id="rId42" o:title="Snap11"/>
          </v:shape>
        </w:pict>
      </w:r>
      <w:r w:rsidR="00634A71">
        <w:rPr>
          <w:rFonts w:hint="eastAsia"/>
        </w:rPr>
        <w:t xml:space="preserve"> 버튼을 </w:t>
      </w:r>
      <w:r>
        <w:rPr>
          <w:rFonts w:hint="eastAsia"/>
        </w:rPr>
        <w:t xml:space="preserve">누르면 &lt;그림 7-8&gt;과 같이 </w:t>
      </w:r>
      <w:r w:rsidR="00634A71">
        <w:rPr>
          <w:rFonts w:hint="eastAsia"/>
        </w:rPr>
        <w:t>새로운 프로젝트</w:t>
      </w:r>
      <w:r>
        <w:rPr>
          <w:rFonts w:hint="eastAsia"/>
        </w:rPr>
        <w:t xml:space="preserve">가 </w:t>
      </w:r>
      <w:r w:rsidR="00634A71">
        <w:rPr>
          <w:rFonts w:hint="eastAsia"/>
        </w:rPr>
        <w:t>생성</w:t>
      </w:r>
      <w:r>
        <w:rPr>
          <w:rFonts w:hint="eastAsia"/>
        </w:rPr>
        <w:t>됩</w:t>
      </w:r>
      <w:r w:rsidR="00634A71">
        <w:rPr>
          <w:rFonts w:hint="eastAsia"/>
        </w:rPr>
        <w:t>니다.</w:t>
      </w:r>
    </w:p>
    <w:p w:rsidR="00634A71" w:rsidRDefault="00444810" w:rsidP="0045024D">
      <w:pPr>
        <w:pStyle w:val="afff5"/>
      </w:pPr>
      <w:r>
        <w:pict>
          <v:shape id="_x0000_i1042" type="#_x0000_t75" style="width:306.35pt;height:231.6pt">
            <v:imagedata r:id="rId43" o:title="Snap9"/>
          </v:shape>
        </w:pict>
      </w:r>
    </w:p>
    <w:p w:rsidR="00634A71" w:rsidRDefault="00634A71" w:rsidP="0045024D">
      <w:pPr>
        <w:pStyle w:val="0"/>
      </w:pPr>
      <w:r>
        <w:rPr>
          <w:rFonts w:hint="eastAsia"/>
        </w:rPr>
        <w:t>&lt;그림 7-8&gt;</w:t>
      </w:r>
      <w:r w:rsidR="00827228">
        <w:rPr>
          <w:rFonts w:hint="eastAsia"/>
        </w:rPr>
        <w:t xml:space="preserve"> 새로운 프로젝트가 생성된 후의 작업선택 프로그램</w:t>
      </w:r>
      <w:r w:rsidR="0009032E">
        <w:br/>
      </w:r>
    </w:p>
    <w:p w:rsidR="00634A71" w:rsidRDefault="00634A71" w:rsidP="0045024D">
      <w:r>
        <w:rPr>
          <w:rFonts w:hint="eastAsia"/>
        </w:rPr>
        <w:t>새로운 프로젝트</w:t>
      </w:r>
      <w:r w:rsidR="00C56C37">
        <w:rPr>
          <w:rFonts w:hint="eastAsia"/>
        </w:rPr>
        <w:t>를</w:t>
      </w:r>
      <w:r>
        <w:rPr>
          <w:rFonts w:hint="eastAsia"/>
        </w:rPr>
        <w:t xml:space="preserve"> 생성</w:t>
      </w:r>
      <w:r w:rsidR="00C56C37">
        <w:rPr>
          <w:rFonts w:hint="eastAsia"/>
        </w:rPr>
        <w:t xml:space="preserve">한 후 &lt;그림 7-8&gt;의 </w:t>
      </w:r>
      <w:r w:rsidR="00444810" w:rsidRPr="00C763D6">
        <w:rPr>
          <w:rStyle w:val="afff6"/>
        </w:rPr>
        <w:pict>
          <v:shape id="_x0000_i1043" type="#_x0000_t75" style="width:39.4pt;height:12.25pt" o:bordertopcolor="black" o:borderleftcolor="black" o:borderbottomcolor="black" o:borderrightcolor="black">
            <v:imagedata r:id="rId44" o:title="Snap10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>
        <w:rPr>
          <w:rFonts w:hint="eastAsia"/>
        </w:rPr>
        <w:t xml:space="preserve"> 버튼</w:t>
      </w:r>
      <w:r w:rsidR="00C56C37">
        <w:rPr>
          <w:rFonts w:hint="eastAsia"/>
        </w:rPr>
        <w:t xml:space="preserve"> 등을</w:t>
      </w:r>
      <w:r>
        <w:rPr>
          <w:rFonts w:hint="eastAsia"/>
        </w:rPr>
        <w:t xml:space="preserve"> </w:t>
      </w:r>
      <w:r w:rsidR="00C56C37">
        <w:rPr>
          <w:rFonts w:hint="eastAsia"/>
        </w:rPr>
        <w:t xml:space="preserve">눌러서 </w:t>
      </w:r>
      <w:r>
        <w:rPr>
          <w:rFonts w:hint="eastAsia"/>
        </w:rPr>
        <w:t>해당 프로젝트</w:t>
      </w:r>
      <w:r w:rsidR="00C56C37">
        <w:rPr>
          <w:rFonts w:hint="eastAsia"/>
        </w:rPr>
        <w:t xml:space="preserve">에 대한 </w:t>
      </w:r>
      <w:r>
        <w:rPr>
          <w:rFonts w:hint="eastAsia"/>
        </w:rPr>
        <w:t>개발</w:t>
      </w:r>
      <w:r w:rsidR="00C56C37">
        <w:rPr>
          <w:rFonts w:hint="eastAsia"/>
        </w:rPr>
        <w:t>작업을</w:t>
      </w:r>
      <w:r>
        <w:rPr>
          <w:rFonts w:hint="eastAsia"/>
        </w:rPr>
        <w:t xml:space="preserve"> </w:t>
      </w:r>
      <w:r w:rsidR="00C56C37">
        <w:rPr>
          <w:rFonts w:hint="eastAsia"/>
        </w:rPr>
        <w:t>시작합니다.</w:t>
      </w:r>
    </w:p>
    <w:p w:rsidR="00634A71" w:rsidRDefault="00C56C37" w:rsidP="0045024D">
      <w:r w:rsidRPr="0045024D">
        <w:rPr>
          <w:rFonts w:hint="eastAsia"/>
        </w:rPr>
        <w:t>프로젝트에 대한 개발작업은 Auto</w:t>
      </w:r>
      <w:r w:rsidR="00390E1E">
        <w:rPr>
          <w:rFonts w:hint="eastAsia"/>
        </w:rPr>
        <w:t>B</w:t>
      </w:r>
      <w:r w:rsidRPr="0045024D">
        <w:rPr>
          <w:rFonts w:hint="eastAsia"/>
        </w:rPr>
        <w:t xml:space="preserve">ase SCADA 프로그램 사용설명서, 도움말, 홈페이지 등을 참조하시기 바랍니다. </w:t>
      </w:r>
    </w:p>
    <w:p w:rsidR="0045024D" w:rsidRDefault="0045024D" w:rsidP="0045024D"/>
    <w:p w:rsidR="0045024D" w:rsidRPr="0045024D" w:rsidRDefault="0045024D" w:rsidP="0045024D"/>
    <w:p w:rsidR="00634A71" w:rsidRPr="003F27D7" w:rsidRDefault="00634A71" w:rsidP="0045024D">
      <w:pPr>
        <w:pStyle w:val="2"/>
      </w:pPr>
      <w:bookmarkStart w:id="33" w:name="_Toc270688676"/>
      <w:bookmarkStart w:id="34" w:name="_Toc272150912"/>
      <w:r w:rsidRPr="003F27D7">
        <w:rPr>
          <w:rFonts w:hint="eastAsia"/>
        </w:rPr>
        <w:t>7.6 통신 드라이버 DLL 배포</w:t>
      </w:r>
      <w:bookmarkEnd w:id="33"/>
      <w:bookmarkEnd w:id="34"/>
    </w:p>
    <w:p w:rsidR="008A36C7" w:rsidRDefault="00634A71" w:rsidP="0045024D">
      <w:r>
        <w:rPr>
          <w:rFonts w:hint="eastAsia"/>
        </w:rPr>
        <w:t xml:space="preserve">통신 </w:t>
      </w:r>
      <w:r w:rsidR="008A36C7">
        <w:t>드라이버</w:t>
      </w:r>
      <w:r w:rsidR="008A36C7">
        <w:rPr>
          <w:rFonts w:hint="eastAsia"/>
        </w:rPr>
        <w:t xml:space="preserve"> DLL 배포는 개발용 컴퓨터에 설치되어 있는 </w:t>
      </w:r>
      <w:r w:rsidR="008A36C7" w:rsidRPr="003F27D7">
        <w:rPr>
          <w:rFonts w:hint="eastAsia"/>
        </w:rPr>
        <w:t>AutoBase</w:t>
      </w:r>
      <w:r w:rsidR="008A36C7">
        <w:rPr>
          <w:rFonts w:hint="eastAsia"/>
        </w:rPr>
        <w:t xml:space="preserve"> Touch</w:t>
      </w:r>
      <w:r w:rsidR="008A36C7" w:rsidRPr="003F27D7">
        <w:rPr>
          <w:rFonts w:hint="eastAsia"/>
        </w:rPr>
        <w:t xml:space="preserve"> Smart</w:t>
      </w:r>
      <w:r w:rsidR="008A36C7">
        <w:rPr>
          <w:rFonts w:hint="eastAsia"/>
        </w:rPr>
        <w:t xml:space="preserve"> 용 통신 드라이버를 </w:t>
      </w:r>
      <w:r w:rsidR="008A36C7" w:rsidRPr="003F27D7">
        <w:rPr>
          <w:rFonts w:hint="eastAsia"/>
        </w:rPr>
        <w:t>AutoBase</w:t>
      </w:r>
      <w:r w:rsidR="008A36C7">
        <w:rPr>
          <w:rFonts w:hint="eastAsia"/>
        </w:rPr>
        <w:t xml:space="preserve"> Touch</w:t>
      </w:r>
      <w:r w:rsidR="008A36C7" w:rsidRPr="003F27D7">
        <w:rPr>
          <w:rFonts w:hint="eastAsia"/>
        </w:rPr>
        <w:t xml:space="preserve"> Smart</w:t>
      </w:r>
      <w:r w:rsidR="008A36C7">
        <w:rPr>
          <w:rFonts w:hint="eastAsia"/>
        </w:rPr>
        <w:t xml:space="preserve"> 장비로 복사하는 것입니다.</w:t>
      </w:r>
    </w:p>
    <w:p w:rsidR="00634A71" w:rsidRDefault="008A36C7" w:rsidP="0045024D">
      <w:r>
        <w:rPr>
          <w:rFonts w:hint="eastAsia"/>
        </w:rPr>
        <w:t>먼저 AutoBase 통신 프로그램 또는 스튜디오에서 통신 드라이버 설정을 완료합니</w:t>
      </w:r>
      <w:r>
        <w:rPr>
          <w:rFonts w:hint="eastAsia"/>
        </w:rPr>
        <w:lastRenderedPageBreak/>
        <w:t>다.</w:t>
      </w:r>
      <w:r w:rsidR="0045024D">
        <w:rPr>
          <w:rFonts w:hint="eastAsia"/>
        </w:rPr>
        <w:t xml:space="preserve"> </w:t>
      </w:r>
      <w:r>
        <w:rPr>
          <w:rFonts w:hint="eastAsia"/>
        </w:rPr>
        <w:t xml:space="preserve">드라이버 설정을 완료한 후 AutoBase </w:t>
      </w:r>
      <w:r w:rsidR="00634A71">
        <w:rPr>
          <w:rFonts w:hint="eastAsia"/>
        </w:rPr>
        <w:t>스튜디오</w:t>
      </w:r>
      <w:r>
        <w:t>의</w:t>
      </w:r>
      <w:r>
        <w:rPr>
          <w:rFonts w:hint="eastAsia"/>
        </w:rPr>
        <w:t xml:space="preserve"> </w:t>
      </w:r>
      <w:r>
        <w:t>‘</w:t>
      </w:r>
      <w:r w:rsidR="00634A71">
        <w:rPr>
          <w:rFonts w:hint="eastAsia"/>
        </w:rPr>
        <w:t>환경설정</w:t>
      </w:r>
      <w:r>
        <w:rPr>
          <w:rFonts w:hint="eastAsia"/>
        </w:rPr>
        <w:t>\</w:t>
      </w:r>
      <w:r w:rsidR="00634A71">
        <w:rPr>
          <w:rFonts w:hint="eastAsia"/>
        </w:rPr>
        <w:t>통신설정</w:t>
      </w:r>
      <w:r>
        <w:rPr>
          <w:rFonts w:hint="eastAsia"/>
        </w:rPr>
        <w:t>\</w:t>
      </w:r>
      <w:r w:rsidR="00634A71">
        <w:rPr>
          <w:rFonts w:hint="eastAsia"/>
        </w:rPr>
        <w:t>통신 포트 설정</w:t>
      </w:r>
      <w:r>
        <w:t>’</w:t>
      </w:r>
      <w:r>
        <w:rPr>
          <w:rFonts w:hint="eastAsia"/>
        </w:rPr>
        <w:t>을 선택하면 &lt;그림 7-9&gt;와 같은 대화상자가 나타납니다.</w:t>
      </w:r>
    </w:p>
    <w:p w:rsidR="00634A71" w:rsidRDefault="00444810" w:rsidP="0045024D">
      <w:pPr>
        <w:pStyle w:val="afff5"/>
      </w:pPr>
      <w:r>
        <w:pict>
          <v:shape id="_x0000_i1044" type="#_x0000_t75" style="width:305.65pt;height:215.3pt">
            <v:imagedata r:id="rId45" o:title="Snap13"/>
          </v:shape>
        </w:pict>
      </w:r>
    </w:p>
    <w:p w:rsidR="00634A71" w:rsidRDefault="00634A71" w:rsidP="0045024D">
      <w:pPr>
        <w:pStyle w:val="0"/>
      </w:pPr>
      <w:r>
        <w:rPr>
          <w:rFonts w:hint="eastAsia"/>
        </w:rPr>
        <w:t>&lt;그림 7-9&gt;</w:t>
      </w:r>
      <w:r w:rsidR="008A36C7">
        <w:rPr>
          <w:rFonts w:hint="eastAsia"/>
        </w:rPr>
        <w:t xml:space="preserve"> 스튜디오의 통신설정 대화상자의 예</w:t>
      </w:r>
      <w:r w:rsidR="0045024D">
        <w:br/>
      </w:r>
    </w:p>
    <w:p w:rsidR="00634A71" w:rsidRDefault="008A36C7" w:rsidP="0045024D">
      <w:r>
        <w:rPr>
          <w:rFonts w:hint="eastAsia"/>
        </w:rPr>
        <w:t>&lt;그림 7-9&gt;의 대화상자에서 설정 완료된 통신 드라이버를 선택</w:t>
      </w:r>
      <w:r w:rsidR="007D3709">
        <w:rPr>
          <w:rFonts w:hint="eastAsia"/>
        </w:rPr>
        <w:t xml:space="preserve">한 후 </w:t>
      </w:r>
      <w:r w:rsidR="00444810" w:rsidRPr="00C763D6">
        <w:rPr>
          <w:rStyle w:val="afff6"/>
        </w:rPr>
        <w:pict>
          <v:shape id="_x0000_i1045" type="#_x0000_t75" style="width:54.35pt;height:12.25pt" o:bordertopcolor="black" o:borderleftcolor="black" o:borderbottomcolor="black" o:borderrightcolor="black">
            <v:imagedata r:id="rId46" o:title="Snap14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 w:rsidR="00634A71">
        <w:rPr>
          <w:rFonts w:hint="eastAsia"/>
        </w:rPr>
        <w:t xml:space="preserve"> 버튼을 누르면 </w:t>
      </w:r>
      <w:r w:rsidR="007D3709">
        <w:rPr>
          <w:rFonts w:hint="eastAsia"/>
        </w:rPr>
        <w:t xml:space="preserve">AutoBase Touch Smart 로 </w:t>
      </w:r>
      <w:r w:rsidR="007D3709">
        <w:t>통신</w:t>
      </w:r>
      <w:r w:rsidR="007D3709">
        <w:rPr>
          <w:rFonts w:hint="eastAsia"/>
        </w:rPr>
        <w:t xml:space="preserve"> 드라이버 DLL 배포가 완료됩니다.</w:t>
      </w:r>
    </w:p>
    <w:p w:rsidR="007D3709" w:rsidRDefault="007D3709" w:rsidP="0045024D">
      <w:r>
        <w:rPr>
          <w:rFonts w:hint="eastAsia"/>
        </w:rPr>
        <w:t>&lt;그림 7-10&gt;</w:t>
      </w:r>
      <w:r>
        <w:t>은</w:t>
      </w:r>
      <w:r>
        <w:rPr>
          <w:rFonts w:hint="eastAsia"/>
        </w:rPr>
        <w:t xml:space="preserve"> </w:t>
      </w:r>
      <w:r>
        <w:t>통신</w:t>
      </w:r>
      <w:r>
        <w:rPr>
          <w:rFonts w:hint="eastAsia"/>
        </w:rPr>
        <w:t xml:space="preserve"> 드라이버 DLL 배포 완료 대화상자 입니다.</w:t>
      </w:r>
      <w:r w:rsidR="0045024D">
        <w:br/>
      </w:r>
    </w:p>
    <w:p w:rsidR="00634A71" w:rsidRDefault="00444810" w:rsidP="0045024D">
      <w:pPr>
        <w:pStyle w:val="afff5"/>
      </w:pPr>
      <w:r>
        <w:pict>
          <v:shape id="_x0000_i1048" type="#_x0000_t75" style="width:84.9pt;height:70.65pt">
            <v:imagedata r:id="rId47" o:title="screen02_1"/>
          </v:shape>
        </w:pict>
      </w:r>
    </w:p>
    <w:p w:rsidR="00634A71" w:rsidRDefault="00634A71" w:rsidP="0045024D">
      <w:pPr>
        <w:pStyle w:val="0"/>
      </w:pPr>
      <w:r>
        <w:rPr>
          <w:rFonts w:hint="eastAsia"/>
        </w:rPr>
        <w:t>&lt;그림 7-10&gt;</w:t>
      </w:r>
      <w:r w:rsidR="007D3709">
        <w:rPr>
          <w:rFonts w:hint="eastAsia"/>
        </w:rPr>
        <w:t xml:space="preserve"> </w:t>
      </w:r>
      <w:r w:rsidR="007D3709">
        <w:t>통신</w:t>
      </w:r>
      <w:r w:rsidR="007D3709">
        <w:rPr>
          <w:rFonts w:hint="eastAsia"/>
        </w:rPr>
        <w:t xml:space="preserve"> 드라이버 DLL 배포 완료 대화상자</w:t>
      </w:r>
    </w:p>
    <w:p w:rsidR="00634A71" w:rsidRPr="003F27D7" w:rsidRDefault="00634A71" w:rsidP="0045024D">
      <w:pPr>
        <w:pStyle w:val="2"/>
      </w:pPr>
      <w:bookmarkStart w:id="35" w:name="_Toc270688677"/>
      <w:bookmarkStart w:id="36" w:name="_Toc272150913"/>
      <w:r w:rsidRPr="003F27D7">
        <w:rPr>
          <w:rFonts w:hint="eastAsia"/>
        </w:rPr>
        <w:lastRenderedPageBreak/>
        <w:t>7.7 프로젝트 배포</w:t>
      </w:r>
      <w:bookmarkEnd w:id="35"/>
      <w:bookmarkEnd w:id="36"/>
      <w:r w:rsidRPr="003F27D7">
        <w:rPr>
          <w:rFonts w:hint="eastAsia"/>
        </w:rPr>
        <w:t xml:space="preserve"> </w:t>
      </w:r>
    </w:p>
    <w:p w:rsidR="00634A71" w:rsidRDefault="00634A71" w:rsidP="0045024D">
      <w:r>
        <w:rPr>
          <w:rFonts w:hint="eastAsia"/>
        </w:rPr>
        <w:t xml:space="preserve">개발용 </w:t>
      </w:r>
      <w:r w:rsidR="007D3709">
        <w:rPr>
          <w:rFonts w:hint="eastAsia"/>
        </w:rPr>
        <w:t>컴퓨터</w:t>
      </w:r>
      <w:r>
        <w:rPr>
          <w:rFonts w:hint="eastAsia"/>
        </w:rPr>
        <w:t>에서 작성한 프로젝트</w:t>
      </w:r>
      <w:r w:rsidR="007D3709">
        <w:rPr>
          <w:rFonts w:hint="eastAsia"/>
        </w:rPr>
        <w:t xml:space="preserve">를 </w:t>
      </w:r>
      <w:r>
        <w:rPr>
          <w:rFonts w:hint="eastAsia"/>
        </w:rPr>
        <w:t>AutoBase Touch Smart 장비</w:t>
      </w:r>
      <w:r w:rsidR="007D3709">
        <w:rPr>
          <w:rFonts w:hint="eastAsia"/>
        </w:rPr>
        <w:t xml:space="preserve">의 특정한 폴더로 복사하는 것을 </w:t>
      </w:r>
      <w:r w:rsidR="007D3709">
        <w:t>‘</w:t>
      </w:r>
      <w:r w:rsidR="007D3709">
        <w:rPr>
          <w:rFonts w:hint="eastAsia"/>
        </w:rPr>
        <w:t>프로젝트 파일 배포</w:t>
      </w:r>
      <w:r w:rsidR="007D3709">
        <w:t>’</w:t>
      </w:r>
      <w:r w:rsidR="007D3709">
        <w:rPr>
          <w:rFonts w:hint="eastAsia"/>
        </w:rPr>
        <w:t>라고 합니다.</w:t>
      </w:r>
    </w:p>
    <w:p w:rsidR="00634A71" w:rsidRDefault="007D3709" w:rsidP="0045024D">
      <w:r>
        <w:rPr>
          <w:rFonts w:hint="eastAsia"/>
        </w:rPr>
        <w:t xml:space="preserve">AutoBase </w:t>
      </w:r>
      <w:r w:rsidR="00634A71">
        <w:rPr>
          <w:rFonts w:hint="eastAsia"/>
        </w:rPr>
        <w:t>스튜디오</w:t>
      </w:r>
      <w:r>
        <w:rPr>
          <w:rFonts w:hint="eastAsia"/>
        </w:rPr>
        <w:t>의</w:t>
      </w:r>
      <w:r w:rsidR="00634A71">
        <w:rPr>
          <w:rFonts w:hint="eastAsia"/>
        </w:rPr>
        <w:t xml:space="preserve"> </w:t>
      </w:r>
      <w:r>
        <w:t>‘</w:t>
      </w:r>
      <w:r w:rsidR="00634A71">
        <w:rPr>
          <w:rFonts w:hint="eastAsia"/>
        </w:rPr>
        <w:t>환경설정</w:t>
      </w:r>
      <w:r>
        <w:rPr>
          <w:rFonts w:hint="eastAsia"/>
        </w:rPr>
        <w:t>\</w:t>
      </w:r>
      <w:r w:rsidR="00634A71">
        <w:rPr>
          <w:rFonts w:hint="eastAsia"/>
        </w:rPr>
        <w:t>배포</w:t>
      </w:r>
      <w:r>
        <w:t>’</w:t>
      </w:r>
      <w:r w:rsidR="00634A71">
        <w:rPr>
          <w:rFonts w:hint="eastAsia"/>
        </w:rPr>
        <w:t>메뉴를 선택</w:t>
      </w:r>
      <w:r>
        <w:t>하면</w:t>
      </w:r>
      <w:r>
        <w:rPr>
          <w:rFonts w:hint="eastAsia"/>
        </w:rPr>
        <w:t xml:space="preserve"> &lt;그림 7-11&gt;과 같은 배포 대화상자가 나타납니다.</w:t>
      </w:r>
    </w:p>
    <w:p w:rsidR="00634A71" w:rsidRDefault="00444810" w:rsidP="0045024D">
      <w:pPr>
        <w:pStyle w:val="afff5"/>
      </w:pPr>
      <w:r>
        <w:pict>
          <v:shape id="_x0000_i1046" type="#_x0000_t75" style="width:245.9pt;height:194.25pt">
            <v:imagedata r:id="rId48" o:title="Snap17"/>
          </v:shape>
        </w:pict>
      </w:r>
    </w:p>
    <w:p w:rsidR="00634A71" w:rsidRDefault="00634A71" w:rsidP="0045024D">
      <w:pPr>
        <w:pStyle w:val="0"/>
      </w:pPr>
      <w:r>
        <w:rPr>
          <w:rFonts w:hint="eastAsia"/>
        </w:rPr>
        <w:t>&lt;그림 7-11&gt;</w:t>
      </w:r>
      <w:r w:rsidR="007D3709">
        <w:rPr>
          <w:rFonts w:hint="eastAsia"/>
        </w:rPr>
        <w:t xml:space="preserve"> 프로젝트 배포 대화상자의 예</w:t>
      </w:r>
    </w:p>
    <w:p w:rsidR="00634A71" w:rsidRDefault="007D3709" w:rsidP="0045024D">
      <w:r>
        <w:rPr>
          <w:rFonts w:hint="eastAsia"/>
        </w:rPr>
        <w:t xml:space="preserve">&lt;그림 7-11&gt;에서 </w:t>
      </w:r>
      <w:r>
        <w:t>‘</w:t>
      </w:r>
      <w:r>
        <w:rPr>
          <w:rFonts w:hint="eastAsia"/>
        </w:rPr>
        <w:t>프로그램 옵션</w:t>
      </w:r>
      <w:r>
        <w:t>’</w:t>
      </w:r>
      <w:r>
        <w:rPr>
          <w:rFonts w:hint="eastAsia"/>
        </w:rPr>
        <w:t xml:space="preserve">, </w:t>
      </w:r>
      <w:r>
        <w:t>‘</w:t>
      </w:r>
      <w:r>
        <w:rPr>
          <w:rFonts w:hint="eastAsia"/>
        </w:rPr>
        <w:t>프로젝트 옵션</w:t>
      </w:r>
      <w:r>
        <w:t>’</w:t>
      </w:r>
      <w:r>
        <w:rPr>
          <w:rFonts w:hint="eastAsia"/>
        </w:rPr>
        <w:t xml:space="preserve">, </w:t>
      </w:r>
      <w:r>
        <w:t>‘</w:t>
      </w:r>
      <w:r>
        <w:rPr>
          <w:rFonts w:hint="eastAsia"/>
        </w:rPr>
        <w:t>복사 대상 폴더</w:t>
      </w:r>
      <w:r>
        <w:t>’</w:t>
      </w:r>
      <w:r>
        <w:rPr>
          <w:rFonts w:hint="eastAsia"/>
        </w:rPr>
        <w:t xml:space="preserve"> 등을 설정한 후 </w:t>
      </w:r>
      <w:r w:rsidR="00444810" w:rsidRPr="00C763D6">
        <w:rPr>
          <w:rStyle w:val="afff6"/>
        </w:rPr>
        <w:pict>
          <v:shape id="_x0000_i1047" type="#_x0000_t75" style="width:36pt;height:11.55pt" o:bordertopcolor="black" o:borderleftcolor="black" o:borderbottomcolor="black" o:borderrightcolor="black">
            <v:imagedata r:id="rId49" o:title="Snap18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 w:rsidR="00634A71">
        <w:rPr>
          <w:rFonts w:hint="eastAsia"/>
        </w:rPr>
        <w:t xml:space="preserve"> 버튼을 </w:t>
      </w:r>
      <w:r>
        <w:rPr>
          <w:rFonts w:hint="eastAsia"/>
        </w:rPr>
        <w:t xml:space="preserve">누르면 </w:t>
      </w:r>
      <w:r w:rsidR="00634A71">
        <w:rPr>
          <w:rFonts w:hint="eastAsia"/>
        </w:rPr>
        <w:t>배포</w:t>
      </w:r>
      <w:r>
        <w:rPr>
          <w:rFonts w:hint="eastAsia"/>
        </w:rPr>
        <w:t>가</w:t>
      </w:r>
      <w:r w:rsidR="00634A71">
        <w:rPr>
          <w:rFonts w:hint="eastAsia"/>
        </w:rPr>
        <w:t xml:space="preserve"> </w:t>
      </w:r>
      <w:r w:rsidR="00906E6A">
        <w:rPr>
          <w:rFonts w:hint="eastAsia"/>
        </w:rPr>
        <w:t>완료</w:t>
      </w:r>
      <w:r>
        <w:rPr>
          <w:rFonts w:hint="eastAsia"/>
        </w:rPr>
        <w:t>됩</w:t>
      </w:r>
      <w:r w:rsidR="00634A71">
        <w:rPr>
          <w:rFonts w:hint="eastAsia"/>
        </w:rPr>
        <w:t>니다.</w:t>
      </w:r>
    </w:p>
    <w:p w:rsidR="00906E6A" w:rsidRDefault="00906E6A" w:rsidP="0045024D"/>
    <w:p w:rsidR="00906E6A" w:rsidRDefault="00906E6A" w:rsidP="0045024D">
      <w:r>
        <w:rPr>
          <w:rFonts w:hint="eastAsia"/>
        </w:rPr>
        <w:t xml:space="preserve">&lt;그림 7-11&gt;에서 </w:t>
      </w:r>
      <w:r>
        <w:t>‘</w:t>
      </w:r>
      <w:r>
        <w:rPr>
          <w:rFonts w:hint="eastAsia"/>
        </w:rPr>
        <w:t>배포 후 프로그램 재 시작</w:t>
      </w:r>
      <w:r>
        <w:t>’</w:t>
      </w:r>
      <w:r>
        <w:rPr>
          <w:rFonts w:hint="eastAsia"/>
        </w:rPr>
        <w:t>을 선택하거나 배포를 완료한 후 AutoBase Touch Smart 의 감시 프로그램을 다시 시작하여 감시/제어를 시작할 수 있습니다.</w:t>
      </w:r>
    </w:p>
    <w:p w:rsidR="00634A71" w:rsidRDefault="00634A71" w:rsidP="0045024D">
      <w:pPr>
        <w:pStyle w:val="afff5"/>
      </w:pPr>
    </w:p>
    <w:p w:rsidR="00634A71" w:rsidRDefault="00634A71" w:rsidP="0045024D">
      <w:pPr>
        <w:pStyle w:val="afff5"/>
      </w:pPr>
    </w:p>
    <w:p w:rsidR="00634A71" w:rsidRDefault="00634A71" w:rsidP="0045024D">
      <w:pPr>
        <w:pStyle w:val="afff5"/>
      </w:pPr>
    </w:p>
    <w:p w:rsidR="00634A71" w:rsidRDefault="00634A71" w:rsidP="0045024D">
      <w:pPr>
        <w:pStyle w:val="afff5"/>
      </w:pPr>
    </w:p>
    <w:p w:rsidR="00634A71" w:rsidRPr="008E6607" w:rsidRDefault="00634A71" w:rsidP="0045024D">
      <w:pPr>
        <w:pStyle w:val="121"/>
      </w:pPr>
      <w:bookmarkStart w:id="37" w:name="_Toc270688678"/>
      <w:bookmarkStart w:id="38" w:name="_Toc272150914"/>
      <w:r>
        <w:rPr>
          <w:rFonts w:hint="eastAsia"/>
        </w:rPr>
        <w:lastRenderedPageBreak/>
        <w:t>8</w:t>
      </w:r>
      <w:r w:rsidRPr="008E6607">
        <w:rPr>
          <w:rFonts w:hint="eastAsia"/>
        </w:rPr>
        <w:t xml:space="preserve">. </w:t>
      </w:r>
      <w:r w:rsidRPr="00634A71">
        <w:rPr>
          <w:rFonts w:hint="eastAsia"/>
        </w:rPr>
        <w:t>하자보증</w:t>
      </w:r>
      <w:bookmarkEnd w:id="37"/>
      <w:bookmarkEnd w:id="38"/>
    </w:p>
    <w:p w:rsidR="00634A71" w:rsidRPr="008E6607" w:rsidRDefault="00634A71" w:rsidP="0009032E">
      <w:pPr>
        <w:pStyle w:val="afff1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보증 범위</w:t>
      </w:r>
    </w:p>
    <w:p w:rsidR="00634A71" w:rsidRDefault="00634A71" w:rsidP="00634A71">
      <w:pPr>
        <w:pStyle w:val="afff7"/>
      </w:pPr>
      <w:r w:rsidRPr="008E6607">
        <w:rPr>
          <w:rFonts w:hint="eastAsia"/>
        </w:rPr>
        <w:t>본 제품의 제작사는 본 제품을 구매한 날로부터 최소 1년 이상 제품이 정상 작동할 것 임을 보증합니다.</w:t>
      </w:r>
    </w:p>
    <w:p w:rsidR="0045024D" w:rsidRPr="008E6607" w:rsidRDefault="0045024D" w:rsidP="00A233C4">
      <w:pPr>
        <w:pStyle w:val="aff1"/>
      </w:pPr>
    </w:p>
    <w:p w:rsidR="00634A71" w:rsidRPr="008E6607" w:rsidRDefault="00634A71" w:rsidP="0009032E">
      <w:pPr>
        <w:pStyle w:val="afff1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보증 범위가 아닌 것</w:t>
      </w:r>
    </w:p>
    <w:p w:rsidR="00634A71" w:rsidRDefault="00634A71" w:rsidP="00634A71">
      <w:pPr>
        <w:pStyle w:val="afff7"/>
      </w:pPr>
      <w:r w:rsidRPr="008E6607">
        <w:rPr>
          <w:rFonts w:hint="eastAsia"/>
        </w:rPr>
        <w:t>하자보증은 정상적인 마모의 경우는 해당하지 않으며, 제품이 제작사에서 인정하지 않은 사람에 의해 열리거나 수리가 된 경우, 제품 오남용, 습도, 열에 노출의 경우, 지침서를 준수하지 않는 경우 하자 보증 범위에서 제외됩니다.</w:t>
      </w:r>
    </w:p>
    <w:p w:rsidR="0045024D" w:rsidRPr="008E6607" w:rsidRDefault="0045024D" w:rsidP="00A233C4">
      <w:pPr>
        <w:pStyle w:val="aff1"/>
      </w:pPr>
    </w:p>
    <w:p w:rsidR="00634A71" w:rsidRPr="008E6607" w:rsidRDefault="00634A71" w:rsidP="0009032E">
      <w:pPr>
        <w:pStyle w:val="afff1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하자보증 요청</w:t>
      </w:r>
    </w:p>
    <w:p w:rsidR="0045024D" w:rsidRDefault="00634A71" w:rsidP="00634A71">
      <w:pPr>
        <w:pStyle w:val="afff7"/>
      </w:pPr>
      <w:r w:rsidRPr="008E6607">
        <w:rPr>
          <w:rFonts w:hint="eastAsia"/>
        </w:rPr>
        <w:t>하자 보증기간 동안 제품의 결점이 생길 경우 제작사에 문의하거나 제작사로 제품을 하자 설명과 함께 제작자가 제공한 주소로 반송해야 합니다. 하자 보증 요청이 타당하다고 판단되는 경우 제작사는 제품을 수리 후 재 반송합니다.</w:t>
      </w:r>
    </w:p>
    <w:p w:rsidR="00634A71" w:rsidRPr="008E6607" w:rsidRDefault="00634A71" w:rsidP="00A233C4">
      <w:pPr>
        <w:pStyle w:val="aff1"/>
      </w:pPr>
    </w:p>
    <w:p w:rsidR="00634A71" w:rsidRPr="008E6607" w:rsidRDefault="00634A71" w:rsidP="0009032E">
      <w:pPr>
        <w:pStyle w:val="afff1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법적 권리</w:t>
      </w:r>
    </w:p>
    <w:p w:rsidR="0045024D" w:rsidRDefault="00634A71" w:rsidP="00634A71">
      <w:pPr>
        <w:pStyle w:val="afff7"/>
      </w:pPr>
      <w:r w:rsidRPr="008E6607">
        <w:rPr>
          <w:rFonts w:hint="eastAsia"/>
        </w:rPr>
        <w:t>하자 보증이 제한되더라도 제품 판매에 관한 국가 법률에서 지정하는 법적 권리에 영향을 미치지 않습니다. 하자 보증 제한은 다른 사람에게 이전할 수 없습니다</w:t>
      </w:r>
      <w:r w:rsidR="0009032E">
        <w:rPr>
          <w:rFonts w:hint="eastAsia"/>
        </w:rPr>
        <w:t>.</w:t>
      </w:r>
    </w:p>
    <w:p w:rsidR="00634A71" w:rsidRPr="008E6607" w:rsidRDefault="00634A71" w:rsidP="00A233C4">
      <w:pPr>
        <w:pStyle w:val="aff1"/>
      </w:pPr>
    </w:p>
    <w:p w:rsidR="00634A71" w:rsidRPr="008E6607" w:rsidRDefault="00634A71" w:rsidP="0009032E">
      <w:pPr>
        <w:pStyle w:val="afff1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책임의 한계</w:t>
      </w:r>
    </w:p>
    <w:p w:rsidR="00634A71" w:rsidRDefault="00634A71" w:rsidP="00634A71">
      <w:pPr>
        <w:pStyle w:val="afff7"/>
      </w:pPr>
      <w:r w:rsidRPr="008E6607">
        <w:rPr>
          <w:rFonts w:hint="eastAsia"/>
        </w:rPr>
        <w:t>제작사와 공급업자는 직접, 간접적인 이유로 장비가 오작동이나 훼손이 되었을 경우에 대해 책임을 지지 않으며 제작사 및 공급업자의 전체 책무는 제품 실지급 총액으로 제한합니다. 하자 보증 제한 조항은 명시적 또는 함축적, 서면 또는 구두로 한 기타 다른 하자 보증을 대신합니다.</w:t>
      </w:r>
    </w:p>
    <w:p w:rsidR="0045024D" w:rsidRPr="008E6607" w:rsidRDefault="0045024D" w:rsidP="00A233C4">
      <w:pPr>
        <w:pStyle w:val="aff1"/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0" w:type="dxa"/>
          <w:right w:w="170" w:type="dxa"/>
        </w:tblCellMar>
        <w:tblLook w:val="01E0"/>
      </w:tblPr>
      <w:tblGrid>
        <w:gridCol w:w="6083"/>
      </w:tblGrid>
      <w:tr w:rsidR="00634A71" w:rsidRPr="00027015" w:rsidTr="0009032E">
        <w:trPr>
          <w:trHeight w:val="230"/>
        </w:trPr>
        <w:tc>
          <w:tcPr>
            <w:tcW w:w="6083" w:type="dxa"/>
            <w:shd w:val="clear" w:color="auto" w:fill="7F7F7F" w:themeFill="text1" w:themeFillTint="80"/>
          </w:tcPr>
          <w:p w:rsidR="00634A71" w:rsidRPr="00027015" w:rsidRDefault="00634A71" w:rsidP="0045024D">
            <w:pPr>
              <w:rPr>
                <w:rStyle w:val="-0"/>
                <w:color w:val="FFFFFF" w:themeColor="background1"/>
              </w:rPr>
            </w:pPr>
            <w:r w:rsidRPr="00027015">
              <w:rPr>
                <w:rStyle w:val="-0"/>
                <w:rFonts w:hint="eastAsia"/>
                <w:color w:val="FFFFFF" w:themeColor="background1"/>
              </w:rPr>
              <w:t>A/S 및 연락처</w:t>
            </w:r>
          </w:p>
        </w:tc>
      </w:tr>
      <w:tr w:rsidR="00634A71" w:rsidTr="0009032E">
        <w:trPr>
          <w:trHeight w:val="1558"/>
        </w:trPr>
        <w:tc>
          <w:tcPr>
            <w:tcW w:w="6083" w:type="dxa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634A71" w:rsidRPr="00634A71" w:rsidRDefault="00634A71" w:rsidP="0045024D">
            <w:pPr>
              <w:pStyle w:val="-4"/>
            </w:pPr>
            <w:r w:rsidRPr="00634A71">
              <w:rPr>
                <w:rFonts w:hint="eastAsia"/>
              </w:rPr>
              <w:t xml:space="preserve">ATS시리즈에 대한 추가적인 정보가 필요하시거나 문의사항이 있으시면, 언제든지 </w:t>
            </w:r>
            <w:r w:rsidR="0009032E">
              <w:br/>
            </w:r>
            <w:r w:rsidRPr="00634A71">
              <w:rPr>
                <w:rFonts w:hint="eastAsia"/>
              </w:rPr>
              <w:t>당사 사이트를 방문하여 도움을 받으시길 바랍니다.</w:t>
            </w:r>
          </w:p>
          <w:p w:rsidR="00634A71" w:rsidRPr="00634A71" w:rsidRDefault="00634A71" w:rsidP="0045024D">
            <w:pPr>
              <w:pStyle w:val="-4"/>
            </w:pPr>
          </w:p>
          <w:p w:rsidR="00634A71" w:rsidRPr="00634A71" w:rsidRDefault="00634A71" w:rsidP="0045024D">
            <w:pPr>
              <w:pStyle w:val="-4"/>
            </w:pPr>
            <w:r w:rsidRPr="00634A71">
              <w:rPr>
                <w:rFonts w:hint="eastAsia"/>
              </w:rPr>
              <w:t xml:space="preserve">회 사 명 : </w:t>
            </w:r>
            <w:r w:rsidRPr="00634A71">
              <w:t>㈜</w:t>
            </w:r>
            <w:r w:rsidRPr="00634A71">
              <w:rPr>
                <w:rFonts w:hint="eastAsia"/>
              </w:rPr>
              <w:t>오토베이스</w:t>
            </w:r>
          </w:p>
          <w:p w:rsidR="00634A71" w:rsidRPr="00634A71" w:rsidRDefault="00634A71" w:rsidP="0045024D">
            <w:pPr>
              <w:pStyle w:val="-4"/>
            </w:pPr>
            <w:r w:rsidRPr="00634A71">
              <w:rPr>
                <w:rFonts w:hint="eastAsia"/>
              </w:rPr>
              <w:t>주    소 : 경기도 성남시 중원구 상대원1동 190-1 SKn테크노파크 비즈센터 1201호</w:t>
            </w:r>
          </w:p>
          <w:p w:rsidR="00634A71" w:rsidRPr="00634A71" w:rsidRDefault="00634A71" w:rsidP="0045024D">
            <w:pPr>
              <w:pStyle w:val="-4"/>
            </w:pPr>
            <w:r w:rsidRPr="00634A71">
              <w:rPr>
                <w:rFonts w:hint="eastAsia"/>
              </w:rPr>
              <w:t>홈페이지 : http://www.autobase.biz</w:t>
            </w:r>
          </w:p>
          <w:p w:rsidR="00634A71" w:rsidRPr="00634A71" w:rsidRDefault="00634A71" w:rsidP="0045024D">
            <w:pPr>
              <w:pStyle w:val="-4"/>
            </w:pPr>
            <w:r w:rsidRPr="00634A71">
              <w:rPr>
                <w:rFonts w:hint="eastAsia"/>
              </w:rPr>
              <w:t>전화번호 : 031-776-0800, 팩스번호: 031-776-0802</w:t>
            </w:r>
          </w:p>
        </w:tc>
      </w:tr>
    </w:tbl>
    <w:p w:rsidR="00634A71" w:rsidRPr="00634A71" w:rsidRDefault="00634A71" w:rsidP="0045024D">
      <w:pPr>
        <w:pStyle w:val="afff5"/>
      </w:pPr>
    </w:p>
    <w:sectPr w:rsidR="00634A71" w:rsidRPr="00634A71" w:rsidSect="002C13F6">
      <w:pgSz w:w="8391" w:h="11907" w:code="11"/>
      <w:pgMar w:top="1134" w:right="1134" w:bottom="1134" w:left="1134" w:header="567" w:footer="851" w:gutter="0"/>
      <w:cols w:space="425"/>
      <w:docGrid w:type="linesAndChars" w:linePitch="271" w:charSpace="-1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CA7" w:rsidRDefault="00946CA7" w:rsidP="0045024D">
      <w:r>
        <w:separator/>
      </w:r>
    </w:p>
  </w:endnote>
  <w:endnote w:type="continuationSeparator" w:id="0">
    <w:p w:rsidR="00946CA7" w:rsidRDefault="00946CA7" w:rsidP="004502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zuka Gothic Pro M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Kozuka Gothic Pro R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09" w:rsidRDefault="007D3709" w:rsidP="0045024D"/>
  <w:p w:rsidR="007D3709" w:rsidRDefault="007D3709" w:rsidP="0045024D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09" w:rsidRDefault="007D3709" w:rsidP="0045024D">
    <w:pPr>
      <w:pStyle w:val="af0"/>
    </w:pPr>
  </w:p>
  <w:p w:rsidR="007D3709" w:rsidRPr="00A74BC8" w:rsidRDefault="007D3709" w:rsidP="0045024D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09" w:rsidRPr="002C13F6" w:rsidRDefault="00C763D6" w:rsidP="0045024D">
    <w:pPr>
      <w:pStyle w:val="af0"/>
      <w:rPr>
        <w:rFonts w:eastAsiaTheme="minorEastAsia"/>
      </w:rPr>
    </w:pPr>
    <w:r w:rsidRPr="00C763D6">
      <w:rPr>
        <w:noProof/>
      </w:rPr>
      <w:pict>
        <v:oval id="_x0000_s2338" style="position:absolute;left:0;text-align:left;margin-left:141.75pt;margin-top:555.2pt;width:22.7pt;height:22.7pt;z-index:-1;mso-position-horizontal-relative:margin;mso-position-vertical-relative:page;v-text-anchor:middle" fillcolor="#7f7f7f" stroked="f">
          <v:textbox style="mso-next-textbox:#_x0000_s2338" inset="0,0,0,0">
            <w:txbxContent>
              <w:p w:rsidR="007D3709" w:rsidRPr="00366683" w:rsidRDefault="00C763D6" w:rsidP="0045024D">
                <w:pPr>
                  <w:pStyle w:val="-6"/>
                </w:pPr>
                <w:fldSimple w:instr=" PAGE    \* MERGEFORMAT ">
                  <w:r w:rsidR="00444810">
                    <w:t>18</w:t>
                  </w:r>
                </w:fldSimple>
              </w:p>
              <w:p w:rsidR="007D3709" w:rsidRDefault="007D3709" w:rsidP="0045024D"/>
              <w:p w:rsidR="007D3709" w:rsidRDefault="007D3709" w:rsidP="0045024D"/>
              <w:p w:rsidR="007D3709" w:rsidRDefault="007D3709" w:rsidP="0045024D"/>
            </w:txbxContent>
          </v:textbox>
          <w10:wrap anchorx="margin" anchory="page"/>
        </v:oval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09" w:rsidRPr="00B800E1" w:rsidRDefault="007D3709" w:rsidP="0045024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CA7" w:rsidRDefault="00946CA7" w:rsidP="0045024D">
      <w:r>
        <w:separator/>
      </w:r>
    </w:p>
  </w:footnote>
  <w:footnote w:type="continuationSeparator" w:id="0">
    <w:p w:rsidR="00946CA7" w:rsidRDefault="00946CA7" w:rsidP="004502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09" w:rsidRPr="00E35000" w:rsidRDefault="00C763D6" w:rsidP="0045024D">
    <w:pPr>
      <w:pStyle w:val="af"/>
    </w:pPr>
    <w:r>
      <w:rPr>
        <w:noProof/>
      </w:rPr>
      <w:pict>
        <v:rect id="_x0000_s2250" style="position:absolute;margin-left:396pt;margin-top:51.55pt;width:27pt;height:189pt;z-index:1" stroked="f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09" w:rsidRPr="00E35000" w:rsidRDefault="00C763D6" w:rsidP="0045024D">
    <w:pPr>
      <w:pStyle w:val="af"/>
    </w:pPr>
    <w:r>
      <w:rPr>
        <w:noProof/>
      </w:rPr>
      <w:pict>
        <v:rect id="_x0000_s2339" style="position:absolute;margin-left:396pt;margin-top:51.55pt;width:27pt;height:189pt;z-index:2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29EFC70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5813B8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66E0173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D244046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4B6CE64A"/>
    <w:lvl w:ilvl="0">
      <w:start w:val="1"/>
      <w:numFmt w:val="bullet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65A0FAE"/>
    <w:lvl w:ilvl="0">
      <w:start w:val="1"/>
      <w:numFmt w:val="bullet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1B890C4"/>
    <w:lvl w:ilvl="0">
      <w:start w:val="1"/>
      <w:numFmt w:val="bullet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0001438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4185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0163C9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B850012"/>
    <w:multiLevelType w:val="hybridMultilevel"/>
    <w:tmpl w:val="BA10A308"/>
    <w:lvl w:ilvl="0" w:tplc="590A4018">
      <w:start w:val="1"/>
      <w:numFmt w:val="decimalEnclosedCircle"/>
      <w:pStyle w:val="4"/>
      <w:lvlText w:val="%1"/>
      <w:lvlJc w:val="left"/>
      <w:pPr>
        <w:ind w:left="1432" w:hanging="400"/>
      </w:pPr>
    </w:lvl>
    <w:lvl w:ilvl="1" w:tplc="04090019" w:tentative="1">
      <w:start w:val="1"/>
      <w:numFmt w:val="upperLetter"/>
      <w:lvlText w:val="%2."/>
      <w:lvlJc w:val="left"/>
      <w:pPr>
        <w:ind w:left="1832" w:hanging="400"/>
      </w:pPr>
    </w:lvl>
    <w:lvl w:ilvl="2" w:tplc="0409001B" w:tentative="1">
      <w:start w:val="1"/>
      <w:numFmt w:val="lowerRoman"/>
      <w:lvlText w:val="%3."/>
      <w:lvlJc w:val="right"/>
      <w:pPr>
        <w:ind w:left="2232" w:hanging="400"/>
      </w:pPr>
    </w:lvl>
    <w:lvl w:ilvl="3" w:tplc="0409000F" w:tentative="1">
      <w:start w:val="1"/>
      <w:numFmt w:val="decimal"/>
      <w:lvlText w:val="%4."/>
      <w:lvlJc w:val="left"/>
      <w:pPr>
        <w:ind w:left="2632" w:hanging="400"/>
      </w:pPr>
    </w:lvl>
    <w:lvl w:ilvl="4" w:tplc="04090019" w:tentative="1">
      <w:start w:val="1"/>
      <w:numFmt w:val="upperLetter"/>
      <w:lvlText w:val="%5."/>
      <w:lvlJc w:val="left"/>
      <w:pPr>
        <w:ind w:left="3032" w:hanging="400"/>
      </w:pPr>
    </w:lvl>
    <w:lvl w:ilvl="5" w:tplc="0409001B" w:tentative="1">
      <w:start w:val="1"/>
      <w:numFmt w:val="lowerRoman"/>
      <w:lvlText w:val="%6."/>
      <w:lvlJc w:val="right"/>
      <w:pPr>
        <w:ind w:left="3432" w:hanging="400"/>
      </w:pPr>
    </w:lvl>
    <w:lvl w:ilvl="6" w:tplc="0409000F" w:tentative="1">
      <w:start w:val="1"/>
      <w:numFmt w:val="decimal"/>
      <w:lvlText w:val="%7."/>
      <w:lvlJc w:val="left"/>
      <w:pPr>
        <w:ind w:left="3832" w:hanging="400"/>
      </w:pPr>
    </w:lvl>
    <w:lvl w:ilvl="7" w:tplc="04090019" w:tentative="1">
      <w:start w:val="1"/>
      <w:numFmt w:val="upperLetter"/>
      <w:lvlText w:val="%8."/>
      <w:lvlJc w:val="left"/>
      <w:pPr>
        <w:ind w:left="4232" w:hanging="400"/>
      </w:pPr>
    </w:lvl>
    <w:lvl w:ilvl="8" w:tplc="0409001B" w:tentative="1">
      <w:start w:val="1"/>
      <w:numFmt w:val="lowerRoman"/>
      <w:lvlText w:val="%9."/>
      <w:lvlJc w:val="right"/>
      <w:pPr>
        <w:ind w:left="4632" w:hanging="400"/>
      </w:pPr>
    </w:lvl>
  </w:abstractNum>
  <w:abstractNum w:abstractNumId="11">
    <w:nsid w:val="4621104F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2">
    <w:nsid w:val="65537396"/>
    <w:multiLevelType w:val="hybridMultilevel"/>
    <w:tmpl w:val="B2784FEE"/>
    <w:lvl w:ilvl="0" w:tplc="1D4EB1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activeWritingStyle w:appName="MSWord" w:lang="ko-KR" w:vendorID="64" w:dllVersion="131077" w:nlCheck="1" w:checkStyle="1"/>
  <w:activeWritingStyle w:appName="MSWord" w:lang="en-US" w:vendorID="64" w:dllVersion="131078" w:nlCheck="1" w:checkStyle="1"/>
  <w:attachedTemplate r:id="rId1"/>
  <w:linkStyles/>
  <w:stylePaneFormatFilter w:val="3F01"/>
  <w:doNotTrackMoves/>
  <w:defaultTabStop w:val="799"/>
  <w:drawingGridHorizontalSpacing w:val="79"/>
  <w:drawingGridVerticalSpacing w:val="271"/>
  <w:displayHorizontalDrawingGridEvery w:val="0"/>
  <w:characterSpacingControl w:val="compressPunctuation"/>
  <w:hdrShapeDefaults>
    <o:shapedefaults v:ext="edit" spidmax="10242">
      <o:colormru v:ext="edit" colors="#9196a9"/>
      <o:colormenu v:ext="edit" fillcolor="none [2732]" strokecolor="none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B92"/>
    <w:rsid w:val="000034D2"/>
    <w:rsid w:val="000049D6"/>
    <w:rsid w:val="00004DC6"/>
    <w:rsid w:val="0000501C"/>
    <w:rsid w:val="00015040"/>
    <w:rsid w:val="00027015"/>
    <w:rsid w:val="0003053F"/>
    <w:rsid w:val="000306BE"/>
    <w:rsid w:val="00030891"/>
    <w:rsid w:val="000324EC"/>
    <w:rsid w:val="00034277"/>
    <w:rsid w:val="00035825"/>
    <w:rsid w:val="00036B44"/>
    <w:rsid w:val="000400AD"/>
    <w:rsid w:val="0004379B"/>
    <w:rsid w:val="00044686"/>
    <w:rsid w:val="00045504"/>
    <w:rsid w:val="00064EEC"/>
    <w:rsid w:val="0006773F"/>
    <w:rsid w:val="00074918"/>
    <w:rsid w:val="00076026"/>
    <w:rsid w:val="0009032E"/>
    <w:rsid w:val="00094275"/>
    <w:rsid w:val="0009609F"/>
    <w:rsid w:val="00096103"/>
    <w:rsid w:val="000A2F9B"/>
    <w:rsid w:val="000A5D27"/>
    <w:rsid w:val="000A5DE5"/>
    <w:rsid w:val="000A7E89"/>
    <w:rsid w:val="000B1AC4"/>
    <w:rsid w:val="000B4CF1"/>
    <w:rsid w:val="000C0AA6"/>
    <w:rsid w:val="000C17CD"/>
    <w:rsid w:val="000C3DD2"/>
    <w:rsid w:val="000D4C73"/>
    <w:rsid w:val="000D5616"/>
    <w:rsid w:val="000E0E23"/>
    <w:rsid w:val="000E535D"/>
    <w:rsid w:val="000E5D9C"/>
    <w:rsid w:val="000F00DC"/>
    <w:rsid w:val="000F4FEC"/>
    <w:rsid w:val="000F6A6C"/>
    <w:rsid w:val="00104ED9"/>
    <w:rsid w:val="0011151A"/>
    <w:rsid w:val="00113F8F"/>
    <w:rsid w:val="00114FA5"/>
    <w:rsid w:val="001209C9"/>
    <w:rsid w:val="00121363"/>
    <w:rsid w:val="00123FED"/>
    <w:rsid w:val="00127070"/>
    <w:rsid w:val="0013710E"/>
    <w:rsid w:val="00137219"/>
    <w:rsid w:val="0014563A"/>
    <w:rsid w:val="00145B1C"/>
    <w:rsid w:val="001508BD"/>
    <w:rsid w:val="0015188B"/>
    <w:rsid w:val="00154706"/>
    <w:rsid w:val="00156879"/>
    <w:rsid w:val="00161127"/>
    <w:rsid w:val="00163807"/>
    <w:rsid w:val="0016493F"/>
    <w:rsid w:val="001655BB"/>
    <w:rsid w:val="001675CE"/>
    <w:rsid w:val="00171E3C"/>
    <w:rsid w:val="0017207E"/>
    <w:rsid w:val="001725AE"/>
    <w:rsid w:val="0018136C"/>
    <w:rsid w:val="00181D01"/>
    <w:rsid w:val="00181F19"/>
    <w:rsid w:val="0018265E"/>
    <w:rsid w:val="00184581"/>
    <w:rsid w:val="001850D8"/>
    <w:rsid w:val="00185A5E"/>
    <w:rsid w:val="001873E1"/>
    <w:rsid w:val="00192F14"/>
    <w:rsid w:val="00193F33"/>
    <w:rsid w:val="001A1EB9"/>
    <w:rsid w:val="001A2325"/>
    <w:rsid w:val="001A23F6"/>
    <w:rsid w:val="001A4033"/>
    <w:rsid w:val="001D1307"/>
    <w:rsid w:val="001D554A"/>
    <w:rsid w:val="001D67FE"/>
    <w:rsid w:val="001E2780"/>
    <w:rsid w:val="001E3531"/>
    <w:rsid w:val="001E3AD2"/>
    <w:rsid w:val="001E57F2"/>
    <w:rsid w:val="001E77CD"/>
    <w:rsid w:val="001E799B"/>
    <w:rsid w:val="001F1BB5"/>
    <w:rsid w:val="001F433C"/>
    <w:rsid w:val="001F4A02"/>
    <w:rsid w:val="001F6B9E"/>
    <w:rsid w:val="00201E29"/>
    <w:rsid w:val="00203A39"/>
    <w:rsid w:val="00204933"/>
    <w:rsid w:val="00221A95"/>
    <w:rsid w:val="002269D8"/>
    <w:rsid w:val="00232391"/>
    <w:rsid w:val="002325E1"/>
    <w:rsid w:val="002457F8"/>
    <w:rsid w:val="0024718E"/>
    <w:rsid w:val="00253C8B"/>
    <w:rsid w:val="002613F6"/>
    <w:rsid w:val="00262A29"/>
    <w:rsid w:val="0026400C"/>
    <w:rsid w:val="002713A0"/>
    <w:rsid w:val="00273A9F"/>
    <w:rsid w:val="00274245"/>
    <w:rsid w:val="002759FE"/>
    <w:rsid w:val="00280EA6"/>
    <w:rsid w:val="002868F6"/>
    <w:rsid w:val="00286B0B"/>
    <w:rsid w:val="00287028"/>
    <w:rsid w:val="00293278"/>
    <w:rsid w:val="00297C7F"/>
    <w:rsid w:val="002A7247"/>
    <w:rsid w:val="002B3BB9"/>
    <w:rsid w:val="002B4ED9"/>
    <w:rsid w:val="002C13F6"/>
    <w:rsid w:val="002C1B4B"/>
    <w:rsid w:val="002C1DF1"/>
    <w:rsid w:val="002C4A6F"/>
    <w:rsid w:val="002C4E54"/>
    <w:rsid w:val="002C5D19"/>
    <w:rsid w:val="002D1CB8"/>
    <w:rsid w:val="002D3019"/>
    <w:rsid w:val="002D3791"/>
    <w:rsid w:val="002D5BB0"/>
    <w:rsid w:val="002E2119"/>
    <w:rsid w:val="002E2AA3"/>
    <w:rsid w:val="002E2CB8"/>
    <w:rsid w:val="002E4503"/>
    <w:rsid w:val="002E57FA"/>
    <w:rsid w:val="002F27A4"/>
    <w:rsid w:val="002F3474"/>
    <w:rsid w:val="002F5CCE"/>
    <w:rsid w:val="002F61B5"/>
    <w:rsid w:val="00303C12"/>
    <w:rsid w:val="00311F6A"/>
    <w:rsid w:val="00322915"/>
    <w:rsid w:val="00322A0F"/>
    <w:rsid w:val="003230F2"/>
    <w:rsid w:val="0032333D"/>
    <w:rsid w:val="00323FD5"/>
    <w:rsid w:val="0032485E"/>
    <w:rsid w:val="00334250"/>
    <w:rsid w:val="00341F4A"/>
    <w:rsid w:val="00345509"/>
    <w:rsid w:val="00347143"/>
    <w:rsid w:val="003521FE"/>
    <w:rsid w:val="00354520"/>
    <w:rsid w:val="00354A8C"/>
    <w:rsid w:val="003554C9"/>
    <w:rsid w:val="003600D4"/>
    <w:rsid w:val="00366683"/>
    <w:rsid w:val="003673B6"/>
    <w:rsid w:val="003675A1"/>
    <w:rsid w:val="00373486"/>
    <w:rsid w:val="00375C2A"/>
    <w:rsid w:val="00382117"/>
    <w:rsid w:val="0038322D"/>
    <w:rsid w:val="00385FF0"/>
    <w:rsid w:val="003864AF"/>
    <w:rsid w:val="00390E1E"/>
    <w:rsid w:val="00393F8E"/>
    <w:rsid w:val="003B0C98"/>
    <w:rsid w:val="003B3140"/>
    <w:rsid w:val="003B359F"/>
    <w:rsid w:val="003B63CA"/>
    <w:rsid w:val="003B7A1D"/>
    <w:rsid w:val="003C6587"/>
    <w:rsid w:val="003C6CCE"/>
    <w:rsid w:val="003C76B5"/>
    <w:rsid w:val="003D31A7"/>
    <w:rsid w:val="003D360C"/>
    <w:rsid w:val="003D41E9"/>
    <w:rsid w:val="003D5DAD"/>
    <w:rsid w:val="003D7A77"/>
    <w:rsid w:val="003E4A9D"/>
    <w:rsid w:val="003F172F"/>
    <w:rsid w:val="003F2A0E"/>
    <w:rsid w:val="003F62AF"/>
    <w:rsid w:val="003F7A37"/>
    <w:rsid w:val="004018D7"/>
    <w:rsid w:val="0040403E"/>
    <w:rsid w:val="00411FEB"/>
    <w:rsid w:val="004138E4"/>
    <w:rsid w:val="004229A9"/>
    <w:rsid w:val="00424F9E"/>
    <w:rsid w:val="00425E65"/>
    <w:rsid w:val="00426B19"/>
    <w:rsid w:val="0042725D"/>
    <w:rsid w:val="00427A58"/>
    <w:rsid w:val="00436636"/>
    <w:rsid w:val="00442EA5"/>
    <w:rsid w:val="00444810"/>
    <w:rsid w:val="00444D9A"/>
    <w:rsid w:val="00445DEB"/>
    <w:rsid w:val="0045024D"/>
    <w:rsid w:val="00460BCE"/>
    <w:rsid w:val="00463712"/>
    <w:rsid w:val="004654A8"/>
    <w:rsid w:val="00480214"/>
    <w:rsid w:val="00491357"/>
    <w:rsid w:val="00496A7C"/>
    <w:rsid w:val="00496FB5"/>
    <w:rsid w:val="004A1B58"/>
    <w:rsid w:val="004A5AE0"/>
    <w:rsid w:val="004B1CBC"/>
    <w:rsid w:val="004B1E3C"/>
    <w:rsid w:val="004B34F0"/>
    <w:rsid w:val="004B6621"/>
    <w:rsid w:val="004B66D4"/>
    <w:rsid w:val="004C3649"/>
    <w:rsid w:val="004C4285"/>
    <w:rsid w:val="004C7B4B"/>
    <w:rsid w:val="004C7F66"/>
    <w:rsid w:val="004D10CF"/>
    <w:rsid w:val="004D1335"/>
    <w:rsid w:val="004D73E0"/>
    <w:rsid w:val="004E1393"/>
    <w:rsid w:val="004E1F6F"/>
    <w:rsid w:val="004F1AA4"/>
    <w:rsid w:val="004F49BC"/>
    <w:rsid w:val="00502464"/>
    <w:rsid w:val="00502799"/>
    <w:rsid w:val="005075A3"/>
    <w:rsid w:val="00510A0A"/>
    <w:rsid w:val="00511966"/>
    <w:rsid w:val="005122AF"/>
    <w:rsid w:val="005166B8"/>
    <w:rsid w:val="00523A3E"/>
    <w:rsid w:val="00525116"/>
    <w:rsid w:val="00533702"/>
    <w:rsid w:val="0053551A"/>
    <w:rsid w:val="00541AA2"/>
    <w:rsid w:val="005439A1"/>
    <w:rsid w:val="005455BD"/>
    <w:rsid w:val="00550E97"/>
    <w:rsid w:val="005545DF"/>
    <w:rsid w:val="005548A7"/>
    <w:rsid w:val="00554EED"/>
    <w:rsid w:val="00555338"/>
    <w:rsid w:val="00555769"/>
    <w:rsid w:val="005559BD"/>
    <w:rsid w:val="00556081"/>
    <w:rsid w:val="00564D74"/>
    <w:rsid w:val="00570238"/>
    <w:rsid w:val="00574584"/>
    <w:rsid w:val="00575A82"/>
    <w:rsid w:val="005834D7"/>
    <w:rsid w:val="005856E8"/>
    <w:rsid w:val="00592AFE"/>
    <w:rsid w:val="00592BC9"/>
    <w:rsid w:val="0059390D"/>
    <w:rsid w:val="005A1ACC"/>
    <w:rsid w:val="005A254A"/>
    <w:rsid w:val="005A74BF"/>
    <w:rsid w:val="005A7B12"/>
    <w:rsid w:val="005B16CC"/>
    <w:rsid w:val="005C02C4"/>
    <w:rsid w:val="005C3576"/>
    <w:rsid w:val="005C3AB6"/>
    <w:rsid w:val="005C5FE5"/>
    <w:rsid w:val="005D104D"/>
    <w:rsid w:val="005D2A7A"/>
    <w:rsid w:val="005D2EF2"/>
    <w:rsid w:val="005D4B2B"/>
    <w:rsid w:val="005E2BE6"/>
    <w:rsid w:val="005E6BF1"/>
    <w:rsid w:val="005F0B2C"/>
    <w:rsid w:val="005F156B"/>
    <w:rsid w:val="005F27AA"/>
    <w:rsid w:val="005F5978"/>
    <w:rsid w:val="00600E8B"/>
    <w:rsid w:val="00606AA6"/>
    <w:rsid w:val="00606D1F"/>
    <w:rsid w:val="00611355"/>
    <w:rsid w:val="00611CC2"/>
    <w:rsid w:val="00616E0F"/>
    <w:rsid w:val="006177CE"/>
    <w:rsid w:val="006207CE"/>
    <w:rsid w:val="00631D46"/>
    <w:rsid w:val="00634A71"/>
    <w:rsid w:val="00635E0A"/>
    <w:rsid w:val="00642D3C"/>
    <w:rsid w:val="00642E10"/>
    <w:rsid w:val="0065222D"/>
    <w:rsid w:val="00652BA3"/>
    <w:rsid w:val="00654B31"/>
    <w:rsid w:val="006634CA"/>
    <w:rsid w:val="006728D9"/>
    <w:rsid w:val="006736E6"/>
    <w:rsid w:val="00674153"/>
    <w:rsid w:val="00676513"/>
    <w:rsid w:val="0069158E"/>
    <w:rsid w:val="00692B35"/>
    <w:rsid w:val="00695B8A"/>
    <w:rsid w:val="006960AB"/>
    <w:rsid w:val="0069656C"/>
    <w:rsid w:val="00696DBE"/>
    <w:rsid w:val="00697248"/>
    <w:rsid w:val="006A05B2"/>
    <w:rsid w:val="006A097C"/>
    <w:rsid w:val="006A71F6"/>
    <w:rsid w:val="006B0E1B"/>
    <w:rsid w:val="006B0F7D"/>
    <w:rsid w:val="006B4434"/>
    <w:rsid w:val="006B44A7"/>
    <w:rsid w:val="006C0186"/>
    <w:rsid w:val="006C0646"/>
    <w:rsid w:val="006C28A7"/>
    <w:rsid w:val="006C5083"/>
    <w:rsid w:val="006C7063"/>
    <w:rsid w:val="006D0DDC"/>
    <w:rsid w:val="006E0AAE"/>
    <w:rsid w:val="006E2FC8"/>
    <w:rsid w:val="006F3282"/>
    <w:rsid w:val="006F3BFF"/>
    <w:rsid w:val="006F791C"/>
    <w:rsid w:val="00700608"/>
    <w:rsid w:val="00702C47"/>
    <w:rsid w:val="00707971"/>
    <w:rsid w:val="007157BF"/>
    <w:rsid w:val="007201A5"/>
    <w:rsid w:val="007239A3"/>
    <w:rsid w:val="00724E72"/>
    <w:rsid w:val="007265B1"/>
    <w:rsid w:val="00730740"/>
    <w:rsid w:val="007323C7"/>
    <w:rsid w:val="00737AF6"/>
    <w:rsid w:val="00742696"/>
    <w:rsid w:val="007466C8"/>
    <w:rsid w:val="0074689F"/>
    <w:rsid w:val="00747445"/>
    <w:rsid w:val="0075099B"/>
    <w:rsid w:val="00760B91"/>
    <w:rsid w:val="00773E11"/>
    <w:rsid w:val="00774409"/>
    <w:rsid w:val="0077440F"/>
    <w:rsid w:val="00774A31"/>
    <w:rsid w:val="00777B9B"/>
    <w:rsid w:val="00781C3A"/>
    <w:rsid w:val="00783D13"/>
    <w:rsid w:val="0078554B"/>
    <w:rsid w:val="00785B35"/>
    <w:rsid w:val="00786B35"/>
    <w:rsid w:val="007912CE"/>
    <w:rsid w:val="00791B92"/>
    <w:rsid w:val="007A31FC"/>
    <w:rsid w:val="007B05CE"/>
    <w:rsid w:val="007B09FB"/>
    <w:rsid w:val="007B298E"/>
    <w:rsid w:val="007B734B"/>
    <w:rsid w:val="007C1062"/>
    <w:rsid w:val="007C2187"/>
    <w:rsid w:val="007C401D"/>
    <w:rsid w:val="007C514F"/>
    <w:rsid w:val="007C7622"/>
    <w:rsid w:val="007D3709"/>
    <w:rsid w:val="007D47C6"/>
    <w:rsid w:val="007D67A2"/>
    <w:rsid w:val="007D6970"/>
    <w:rsid w:val="007D760B"/>
    <w:rsid w:val="007E441B"/>
    <w:rsid w:val="007E740C"/>
    <w:rsid w:val="007F0B41"/>
    <w:rsid w:val="00802F70"/>
    <w:rsid w:val="00804602"/>
    <w:rsid w:val="00806753"/>
    <w:rsid w:val="008101A1"/>
    <w:rsid w:val="00815BA0"/>
    <w:rsid w:val="0081639A"/>
    <w:rsid w:val="008212FE"/>
    <w:rsid w:val="00823AD6"/>
    <w:rsid w:val="00823BFD"/>
    <w:rsid w:val="00825776"/>
    <w:rsid w:val="00827228"/>
    <w:rsid w:val="00827286"/>
    <w:rsid w:val="00831766"/>
    <w:rsid w:val="008349BF"/>
    <w:rsid w:val="008366CF"/>
    <w:rsid w:val="00854CEA"/>
    <w:rsid w:val="00856FA3"/>
    <w:rsid w:val="00862231"/>
    <w:rsid w:val="00873CBE"/>
    <w:rsid w:val="00877741"/>
    <w:rsid w:val="00877B0F"/>
    <w:rsid w:val="00881D48"/>
    <w:rsid w:val="00886DA2"/>
    <w:rsid w:val="008927F3"/>
    <w:rsid w:val="008A36C7"/>
    <w:rsid w:val="008A4A9E"/>
    <w:rsid w:val="008A7C34"/>
    <w:rsid w:val="008B3B47"/>
    <w:rsid w:val="008B7624"/>
    <w:rsid w:val="008C150A"/>
    <w:rsid w:val="008C225C"/>
    <w:rsid w:val="008C2A14"/>
    <w:rsid w:val="008C32E1"/>
    <w:rsid w:val="008D1CE5"/>
    <w:rsid w:val="008D3A43"/>
    <w:rsid w:val="008E0958"/>
    <w:rsid w:val="008E6490"/>
    <w:rsid w:val="008E719B"/>
    <w:rsid w:val="008F0A23"/>
    <w:rsid w:val="008F2826"/>
    <w:rsid w:val="008F6EA0"/>
    <w:rsid w:val="008F78F2"/>
    <w:rsid w:val="00901283"/>
    <w:rsid w:val="00903785"/>
    <w:rsid w:val="00906E6A"/>
    <w:rsid w:val="00910183"/>
    <w:rsid w:val="00912BE1"/>
    <w:rsid w:val="00915183"/>
    <w:rsid w:val="0091563E"/>
    <w:rsid w:val="009174A6"/>
    <w:rsid w:val="00920433"/>
    <w:rsid w:val="00923C62"/>
    <w:rsid w:val="009259F9"/>
    <w:rsid w:val="00925FC8"/>
    <w:rsid w:val="0092702A"/>
    <w:rsid w:val="00927276"/>
    <w:rsid w:val="009274EE"/>
    <w:rsid w:val="00930C12"/>
    <w:rsid w:val="0093193A"/>
    <w:rsid w:val="00946CA7"/>
    <w:rsid w:val="00950D24"/>
    <w:rsid w:val="00954DFA"/>
    <w:rsid w:val="00955766"/>
    <w:rsid w:val="0095609B"/>
    <w:rsid w:val="00961EEE"/>
    <w:rsid w:val="0096339A"/>
    <w:rsid w:val="00963970"/>
    <w:rsid w:val="00965AF1"/>
    <w:rsid w:val="00967DC1"/>
    <w:rsid w:val="00971BC7"/>
    <w:rsid w:val="00973D00"/>
    <w:rsid w:val="00973EF7"/>
    <w:rsid w:val="00973FF6"/>
    <w:rsid w:val="00975130"/>
    <w:rsid w:val="00975BCE"/>
    <w:rsid w:val="009775AA"/>
    <w:rsid w:val="00977F03"/>
    <w:rsid w:val="00982822"/>
    <w:rsid w:val="0098673C"/>
    <w:rsid w:val="009924A0"/>
    <w:rsid w:val="0099368D"/>
    <w:rsid w:val="00994D9D"/>
    <w:rsid w:val="00997BCA"/>
    <w:rsid w:val="009A0130"/>
    <w:rsid w:val="009A5704"/>
    <w:rsid w:val="009A75C9"/>
    <w:rsid w:val="009A7D89"/>
    <w:rsid w:val="009B12D8"/>
    <w:rsid w:val="009B79FB"/>
    <w:rsid w:val="009C271F"/>
    <w:rsid w:val="009C2F0A"/>
    <w:rsid w:val="009C55D8"/>
    <w:rsid w:val="009C733A"/>
    <w:rsid w:val="009D0B73"/>
    <w:rsid w:val="009E48C7"/>
    <w:rsid w:val="009E4CC8"/>
    <w:rsid w:val="009E6621"/>
    <w:rsid w:val="009F1479"/>
    <w:rsid w:val="00A04889"/>
    <w:rsid w:val="00A233C4"/>
    <w:rsid w:val="00A2426A"/>
    <w:rsid w:val="00A24A82"/>
    <w:rsid w:val="00A33CC7"/>
    <w:rsid w:val="00A35D80"/>
    <w:rsid w:val="00A40B13"/>
    <w:rsid w:val="00A46A65"/>
    <w:rsid w:val="00A55FBC"/>
    <w:rsid w:val="00A604F4"/>
    <w:rsid w:val="00A6052B"/>
    <w:rsid w:val="00A74BC8"/>
    <w:rsid w:val="00A92553"/>
    <w:rsid w:val="00A93CFC"/>
    <w:rsid w:val="00A96ED6"/>
    <w:rsid w:val="00AA052B"/>
    <w:rsid w:val="00AA270C"/>
    <w:rsid w:val="00AA2D52"/>
    <w:rsid w:val="00AB5722"/>
    <w:rsid w:val="00AD3008"/>
    <w:rsid w:val="00AD6656"/>
    <w:rsid w:val="00AE1F78"/>
    <w:rsid w:val="00AE32E5"/>
    <w:rsid w:val="00AF1D5E"/>
    <w:rsid w:val="00B0210D"/>
    <w:rsid w:val="00B0232A"/>
    <w:rsid w:val="00B0699B"/>
    <w:rsid w:val="00B1174A"/>
    <w:rsid w:val="00B11B2F"/>
    <w:rsid w:val="00B12A47"/>
    <w:rsid w:val="00B12D47"/>
    <w:rsid w:val="00B14124"/>
    <w:rsid w:val="00B172B7"/>
    <w:rsid w:val="00B31A57"/>
    <w:rsid w:val="00B33BD3"/>
    <w:rsid w:val="00B35D75"/>
    <w:rsid w:val="00B400A2"/>
    <w:rsid w:val="00B402B1"/>
    <w:rsid w:val="00B45800"/>
    <w:rsid w:val="00B46157"/>
    <w:rsid w:val="00B52E9A"/>
    <w:rsid w:val="00B530F3"/>
    <w:rsid w:val="00B53BD5"/>
    <w:rsid w:val="00B6202B"/>
    <w:rsid w:val="00B622EC"/>
    <w:rsid w:val="00B6423C"/>
    <w:rsid w:val="00B7200A"/>
    <w:rsid w:val="00B74614"/>
    <w:rsid w:val="00B747B6"/>
    <w:rsid w:val="00B75ED3"/>
    <w:rsid w:val="00B800E1"/>
    <w:rsid w:val="00B8652B"/>
    <w:rsid w:val="00B90AFC"/>
    <w:rsid w:val="00B91F3A"/>
    <w:rsid w:val="00BA1BF7"/>
    <w:rsid w:val="00BA3E76"/>
    <w:rsid w:val="00BA7128"/>
    <w:rsid w:val="00BA7812"/>
    <w:rsid w:val="00BB3CB1"/>
    <w:rsid w:val="00BB4214"/>
    <w:rsid w:val="00BB61F8"/>
    <w:rsid w:val="00BC543A"/>
    <w:rsid w:val="00BC6B3E"/>
    <w:rsid w:val="00BD06FA"/>
    <w:rsid w:val="00BD2573"/>
    <w:rsid w:val="00BD4A65"/>
    <w:rsid w:val="00BD5ACD"/>
    <w:rsid w:val="00BD61DD"/>
    <w:rsid w:val="00BD6AD5"/>
    <w:rsid w:val="00BD6F31"/>
    <w:rsid w:val="00BD77F0"/>
    <w:rsid w:val="00BD7A4F"/>
    <w:rsid w:val="00BE2B27"/>
    <w:rsid w:val="00BE3988"/>
    <w:rsid w:val="00BE56D3"/>
    <w:rsid w:val="00BE7315"/>
    <w:rsid w:val="00BE7F9D"/>
    <w:rsid w:val="00BF42D6"/>
    <w:rsid w:val="00BF509B"/>
    <w:rsid w:val="00C002D3"/>
    <w:rsid w:val="00C022FA"/>
    <w:rsid w:val="00C0290E"/>
    <w:rsid w:val="00C04BB2"/>
    <w:rsid w:val="00C10198"/>
    <w:rsid w:val="00C1432D"/>
    <w:rsid w:val="00C16C39"/>
    <w:rsid w:val="00C21D31"/>
    <w:rsid w:val="00C25971"/>
    <w:rsid w:val="00C30792"/>
    <w:rsid w:val="00C30DBC"/>
    <w:rsid w:val="00C5053C"/>
    <w:rsid w:val="00C56C37"/>
    <w:rsid w:val="00C62A28"/>
    <w:rsid w:val="00C66470"/>
    <w:rsid w:val="00C67909"/>
    <w:rsid w:val="00C74E9E"/>
    <w:rsid w:val="00C763D6"/>
    <w:rsid w:val="00C7688A"/>
    <w:rsid w:val="00C775A7"/>
    <w:rsid w:val="00C805B7"/>
    <w:rsid w:val="00C80E6F"/>
    <w:rsid w:val="00C8237A"/>
    <w:rsid w:val="00C82F10"/>
    <w:rsid w:val="00C95438"/>
    <w:rsid w:val="00C954C9"/>
    <w:rsid w:val="00CA4654"/>
    <w:rsid w:val="00CA7117"/>
    <w:rsid w:val="00CB007B"/>
    <w:rsid w:val="00CB266C"/>
    <w:rsid w:val="00CB2FB4"/>
    <w:rsid w:val="00CB5324"/>
    <w:rsid w:val="00CB5CC7"/>
    <w:rsid w:val="00CB67B2"/>
    <w:rsid w:val="00CC149B"/>
    <w:rsid w:val="00CC32B3"/>
    <w:rsid w:val="00CC58F0"/>
    <w:rsid w:val="00CC75B4"/>
    <w:rsid w:val="00CD2A37"/>
    <w:rsid w:val="00CD762B"/>
    <w:rsid w:val="00CE02D9"/>
    <w:rsid w:val="00CE23FC"/>
    <w:rsid w:val="00CE29C8"/>
    <w:rsid w:val="00CE4C03"/>
    <w:rsid w:val="00CE5CBF"/>
    <w:rsid w:val="00CE70AB"/>
    <w:rsid w:val="00CF2F19"/>
    <w:rsid w:val="00CF3EE0"/>
    <w:rsid w:val="00CF593B"/>
    <w:rsid w:val="00D05599"/>
    <w:rsid w:val="00D124FF"/>
    <w:rsid w:val="00D134BE"/>
    <w:rsid w:val="00D1498D"/>
    <w:rsid w:val="00D20ABC"/>
    <w:rsid w:val="00D25B3F"/>
    <w:rsid w:val="00D300A4"/>
    <w:rsid w:val="00D33781"/>
    <w:rsid w:val="00D35CE1"/>
    <w:rsid w:val="00D4548F"/>
    <w:rsid w:val="00D50D4A"/>
    <w:rsid w:val="00D57152"/>
    <w:rsid w:val="00D61A69"/>
    <w:rsid w:val="00D753CE"/>
    <w:rsid w:val="00D76935"/>
    <w:rsid w:val="00D80578"/>
    <w:rsid w:val="00D83608"/>
    <w:rsid w:val="00D8572F"/>
    <w:rsid w:val="00D91D8C"/>
    <w:rsid w:val="00D93009"/>
    <w:rsid w:val="00D955F0"/>
    <w:rsid w:val="00DA2D8B"/>
    <w:rsid w:val="00DB0B65"/>
    <w:rsid w:val="00DB29E4"/>
    <w:rsid w:val="00DB5ABB"/>
    <w:rsid w:val="00DC0D9F"/>
    <w:rsid w:val="00DC4A08"/>
    <w:rsid w:val="00DC7017"/>
    <w:rsid w:val="00DD5FDD"/>
    <w:rsid w:val="00DD7AB3"/>
    <w:rsid w:val="00DD7DE5"/>
    <w:rsid w:val="00DE14EC"/>
    <w:rsid w:val="00DE4C79"/>
    <w:rsid w:val="00DF08FC"/>
    <w:rsid w:val="00DF50A2"/>
    <w:rsid w:val="00DF58A5"/>
    <w:rsid w:val="00DF62E0"/>
    <w:rsid w:val="00DF7B89"/>
    <w:rsid w:val="00E00526"/>
    <w:rsid w:val="00E018A0"/>
    <w:rsid w:val="00E03A64"/>
    <w:rsid w:val="00E0554A"/>
    <w:rsid w:val="00E15429"/>
    <w:rsid w:val="00E17737"/>
    <w:rsid w:val="00E2431F"/>
    <w:rsid w:val="00E267B8"/>
    <w:rsid w:val="00E3223F"/>
    <w:rsid w:val="00E36324"/>
    <w:rsid w:val="00E36D47"/>
    <w:rsid w:val="00E442FA"/>
    <w:rsid w:val="00E4594F"/>
    <w:rsid w:val="00E50730"/>
    <w:rsid w:val="00E50C6F"/>
    <w:rsid w:val="00E55586"/>
    <w:rsid w:val="00E62AA7"/>
    <w:rsid w:val="00E632D1"/>
    <w:rsid w:val="00E66131"/>
    <w:rsid w:val="00E76C61"/>
    <w:rsid w:val="00E812AA"/>
    <w:rsid w:val="00E818AD"/>
    <w:rsid w:val="00E86469"/>
    <w:rsid w:val="00E92D7D"/>
    <w:rsid w:val="00EA066F"/>
    <w:rsid w:val="00EA3EB2"/>
    <w:rsid w:val="00EA539E"/>
    <w:rsid w:val="00EB272D"/>
    <w:rsid w:val="00EB2B77"/>
    <w:rsid w:val="00EB3BF9"/>
    <w:rsid w:val="00EB679C"/>
    <w:rsid w:val="00EB79AA"/>
    <w:rsid w:val="00EB7E49"/>
    <w:rsid w:val="00EC20C7"/>
    <w:rsid w:val="00EC53F7"/>
    <w:rsid w:val="00ED1A45"/>
    <w:rsid w:val="00ED30DE"/>
    <w:rsid w:val="00EE1074"/>
    <w:rsid w:val="00EE52AB"/>
    <w:rsid w:val="00EF06EE"/>
    <w:rsid w:val="00EF17F8"/>
    <w:rsid w:val="00EF1E7B"/>
    <w:rsid w:val="00EF751D"/>
    <w:rsid w:val="00F02932"/>
    <w:rsid w:val="00F02E16"/>
    <w:rsid w:val="00F03CF7"/>
    <w:rsid w:val="00F0486E"/>
    <w:rsid w:val="00F055A5"/>
    <w:rsid w:val="00F068F6"/>
    <w:rsid w:val="00F10220"/>
    <w:rsid w:val="00F174F8"/>
    <w:rsid w:val="00F20C48"/>
    <w:rsid w:val="00F22B8B"/>
    <w:rsid w:val="00F243E8"/>
    <w:rsid w:val="00F243ED"/>
    <w:rsid w:val="00F25044"/>
    <w:rsid w:val="00F264D5"/>
    <w:rsid w:val="00F308CD"/>
    <w:rsid w:val="00F35996"/>
    <w:rsid w:val="00F37176"/>
    <w:rsid w:val="00F408A2"/>
    <w:rsid w:val="00F41114"/>
    <w:rsid w:val="00F4116A"/>
    <w:rsid w:val="00F43874"/>
    <w:rsid w:val="00F4394D"/>
    <w:rsid w:val="00F44278"/>
    <w:rsid w:val="00F45C48"/>
    <w:rsid w:val="00F57746"/>
    <w:rsid w:val="00F628DF"/>
    <w:rsid w:val="00F66EE2"/>
    <w:rsid w:val="00F6716B"/>
    <w:rsid w:val="00F735CB"/>
    <w:rsid w:val="00F7533A"/>
    <w:rsid w:val="00F8025C"/>
    <w:rsid w:val="00F81283"/>
    <w:rsid w:val="00F81A6D"/>
    <w:rsid w:val="00F86372"/>
    <w:rsid w:val="00F87071"/>
    <w:rsid w:val="00F873E1"/>
    <w:rsid w:val="00F92011"/>
    <w:rsid w:val="00F93F84"/>
    <w:rsid w:val="00F941A9"/>
    <w:rsid w:val="00F960AB"/>
    <w:rsid w:val="00FA41AF"/>
    <w:rsid w:val="00FA4D7F"/>
    <w:rsid w:val="00FA6315"/>
    <w:rsid w:val="00FA7A20"/>
    <w:rsid w:val="00FB11C1"/>
    <w:rsid w:val="00FB366E"/>
    <w:rsid w:val="00FB3E9B"/>
    <w:rsid w:val="00FB7E40"/>
    <w:rsid w:val="00FD206F"/>
    <w:rsid w:val="00FD7003"/>
    <w:rsid w:val="00FE2863"/>
    <w:rsid w:val="00FE3344"/>
    <w:rsid w:val="00FE4B75"/>
    <w:rsid w:val="00FF3834"/>
    <w:rsid w:val="00FF7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ru v:ext="edit" colors="#9196a9"/>
      <o:colormenu v:ext="edit" fillcolor="none [2732]" strokecolor="none" shadowcolor="none"/>
    </o:shapedefaults>
    <o:shapelayout v:ext="edit">
      <o:idmap v:ext="edit" data="1"/>
      <o:rules v:ext="edit">
        <o:r id="V:Rule2" type="connector" idref="#_x0000_s118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444810"/>
    <w:pPr>
      <w:widowControl w:val="0"/>
      <w:wordWrap w:val="0"/>
      <w:autoSpaceDE w:val="0"/>
      <w:autoSpaceDN w:val="0"/>
      <w:adjustRightInd w:val="0"/>
      <w:snapToGrid w:val="0"/>
      <w:spacing w:line="300" w:lineRule="atLeast"/>
      <w:textAlignment w:val="baseline"/>
    </w:pPr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1">
    <w:name w:val="heading 1"/>
    <w:basedOn w:val="a"/>
    <w:next w:val="a"/>
    <w:qFormat/>
    <w:rsid w:val="00444810"/>
    <w:pPr>
      <w:keepNext/>
      <w:spacing w:before="240" w:after="24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444810"/>
    <w:pPr>
      <w:keepNext/>
      <w:spacing w:line="360" w:lineRule="auto"/>
      <w:jc w:val="both"/>
      <w:outlineLvl w:val="1"/>
    </w:pPr>
    <w:rPr>
      <w:rFonts w:ascii="HY견고딕" w:eastAsia="HY견고딕" w:hAnsi="Arial"/>
      <w:sz w:val="18"/>
      <w:szCs w:val="18"/>
    </w:rPr>
  </w:style>
  <w:style w:type="paragraph" w:styleId="3">
    <w:name w:val="heading 3"/>
    <w:basedOn w:val="a"/>
    <w:next w:val="a"/>
    <w:link w:val="3Char"/>
    <w:autoRedefine/>
    <w:qFormat/>
    <w:rsid w:val="00444810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444810"/>
    <w:pPr>
      <w:keepNext/>
      <w:overflowPunct w:val="0"/>
      <w:textAlignment w:val="bottom"/>
      <w:outlineLvl w:val="3"/>
    </w:pPr>
    <w:rPr>
      <w:rFonts w:ascii="돋움" w:eastAsia="돋움"/>
      <w:b/>
      <w:iCs/>
    </w:rPr>
  </w:style>
  <w:style w:type="paragraph" w:styleId="5">
    <w:name w:val="heading 5"/>
    <w:basedOn w:val="a"/>
    <w:next w:val="a"/>
    <w:qFormat/>
    <w:rsid w:val="00444810"/>
    <w:pPr>
      <w:keepNext/>
      <w:ind w:leftChars="200" w:left="400" w:hangingChars="200" w:hanging="200"/>
      <w:outlineLvl w:val="4"/>
    </w:pPr>
    <w:rPr>
      <w:rFonts w:ascii="Arial" w:eastAsia="돋움" w:hAnsi="Arial"/>
    </w:rPr>
  </w:style>
  <w:style w:type="character" w:default="1" w:styleId="a1">
    <w:name w:val="Default Paragraph Font"/>
    <w:uiPriority w:val="1"/>
    <w:semiHidden/>
    <w:unhideWhenUsed/>
    <w:rsid w:val="00444810"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444810"/>
  </w:style>
  <w:style w:type="paragraph" w:customStyle="1" w:styleId="a4">
    <w:name w:val="영문간격"/>
    <w:basedOn w:val="a"/>
    <w:autoRedefine/>
    <w:rsid w:val="00444810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444810"/>
    <w:rPr>
      <w:spacing w:val="0"/>
      <w:w w:val="100"/>
    </w:rPr>
  </w:style>
  <w:style w:type="paragraph" w:styleId="a0">
    <w:name w:val="Normal Indent"/>
    <w:basedOn w:val="a"/>
    <w:rsid w:val="00444810"/>
    <w:pPr>
      <w:ind w:left="851"/>
    </w:pPr>
  </w:style>
  <w:style w:type="paragraph" w:customStyle="1" w:styleId="30">
    <w:name w:val="꾸밈3"/>
    <w:basedOn w:val="a"/>
    <w:link w:val="3Char0"/>
    <w:autoRedefine/>
    <w:rsid w:val="00444810"/>
    <w:rPr>
      <w:rFonts w:ascii="Trebuchet MS" w:eastAsia="맑은 고딕" w:hAnsi="Trebuchet MS"/>
      <w:sz w:val="14"/>
      <w:szCs w:val="14"/>
    </w:rPr>
  </w:style>
  <w:style w:type="paragraph" w:customStyle="1" w:styleId="20">
    <w:name w:val="표제부2"/>
    <w:autoRedefine/>
    <w:rsid w:val="00444810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444810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444810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444810"/>
    <w:rPr>
      <w:color w:val="000000"/>
      <w:sz w:val="14"/>
      <w:szCs w:val="14"/>
    </w:rPr>
  </w:style>
  <w:style w:type="paragraph" w:customStyle="1" w:styleId="22">
    <w:name w:val="꾸밈2"/>
    <w:basedOn w:val="a"/>
    <w:link w:val="2Char0"/>
    <w:autoRedefine/>
    <w:rsid w:val="00444810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444810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444810"/>
    <w:rPr>
      <w:rFonts w:ascii="HY중고딕" w:eastAsia="HY중고딕" w:hAnsi="HY중고딕" w:cs="HY중고딕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444810"/>
    <w:pPr>
      <w:tabs>
        <w:tab w:val="right" w:leader="middleDot" w:pos="6120"/>
      </w:tabs>
      <w:spacing w:line="240" w:lineRule="atLeast"/>
    </w:pPr>
    <w:rPr>
      <w:rFonts w:ascii="HY중고딕" w:eastAsia="HY중고딕" w:hAnsi="HY중고딕"/>
      <w:b/>
      <w:bCs/>
      <w:caps/>
      <w:sz w:val="16"/>
      <w:szCs w:val="20"/>
    </w:rPr>
  </w:style>
  <w:style w:type="paragraph" w:styleId="23">
    <w:name w:val="toc 2"/>
    <w:basedOn w:val="a"/>
    <w:next w:val="a"/>
    <w:autoRedefine/>
    <w:uiPriority w:val="39"/>
    <w:rsid w:val="00444810"/>
    <w:pPr>
      <w:tabs>
        <w:tab w:val="right" w:leader="middleDot" w:pos="6120"/>
      </w:tabs>
      <w:spacing w:after="40" w:line="240" w:lineRule="atLeast"/>
      <w:ind w:leftChars="500" w:left="790" w:rightChars="500" w:right="790"/>
    </w:pPr>
    <w:rPr>
      <w:rFonts w:ascii="HY중고딕" w:eastAsia="HY중고딕" w:hAnsi="HY중고딕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444810"/>
    <w:pPr>
      <w:tabs>
        <w:tab w:val="right" w:leader="middleDot" w:pos="6120"/>
      </w:tabs>
      <w:ind w:left="1560"/>
    </w:pPr>
    <w:rPr>
      <w:rFonts w:ascii="HY중고딕" w:eastAsia="HY중고딕" w:hAnsi="HY중고딕"/>
      <w:iCs/>
      <w:sz w:val="16"/>
    </w:rPr>
  </w:style>
  <w:style w:type="paragraph" w:customStyle="1" w:styleId="a7">
    <w:name w:val="페이지"/>
    <w:basedOn w:val="a"/>
    <w:link w:val="Char"/>
    <w:autoRedefine/>
    <w:rsid w:val="00444810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444810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444810"/>
    <w:pPr>
      <w:tabs>
        <w:tab w:val="right" w:leader="middleDot" w:pos="2880"/>
      </w:tabs>
      <w:ind w:left="-56"/>
      <w:jc w:val="right"/>
    </w:pPr>
    <w:rPr>
      <w:rFonts w:ascii="돋움" w:eastAsia="돋움" w:hAnsi="돋움"/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444810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444810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444810"/>
    <w:pPr>
      <w:spacing w:before="100" w:beforeAutospacing="1"/>
      <w:jc w:val="both"/>
    </w:pPr>
  </w:style>
  <w:style w:type="paragraph" w:styleId="ac">
    <w:name w:val="Body Text"/>
    <w:basedOn w:val="a"/>
    <w:link w:val="Char1"/>
    <w:rsid w:val="00444810"/>
  </w:style>
  <w:style w:type="paragraph" w:customStyle="1" w:styleId="a6">
    <w:name w:val="꼬리표"/>
    <w:basedOn w:val="a"/>
    <w:next w:val="ac"/>
    <w:link w:val="Char2"/>
    <w:autoRedefine/>
    <w:rsid w:val="00444810"/>
    <w:pPr>
      <w:overflowPunct w:val="0"/>
      <w:spacing w:after="120"/>
      <w:jc w:val="center"/>
      <w:textAlignment w:val="bottom"/>
    </w:pPr>
    <w:rPr>
      <w:rFonts w:ascii="돋움" w:eastAsia="돋움"/>
      <w:sz w:val="15"/>
    </w:rPr>
  </w:style>
  <w:style w:type="paragraph" w:customStyle="1" w:styleId="-1">
    <w:name w:val="표-본문작은"/>
    <w:basedOn w:val="a"/>
    <w:autoRedefine/>
    <w:rsid w:val="00444810"/>
    <w:pPr>
      <w:overflowPunct w:val="0"/>
      <w:spacing w:line="220" w:lineRule="atLeast"/>
      <w:textAlignment w:val="bottom"/>
    </w:pPr>
    <w:rPr>
      <w:rFonts w:ascii="돋움" w:eastAsia="돋움"/>
      <w:kern w:val="2"/>
      <w:sz w:val="14"/>
    </w:rPr>
  </w:style>
  <w:style w:type="paragraph" w:customStyle="1" w:styleId="-2">
    <w:name w:val="표-제목작은"/>
    <w:basedOn w:val="a"/>
    <w:autoRedefine/>
    <w:rsid w:val="00444810"/>
    <w:pPr>
      <w:overflowPunct w:val="0"/>
      <w:spacing w:line="220" w:lineRule="atLeast"/>
      <w:textAlignment w:val="bottom"/>
    </w:pPr>
    <w:rPr>
      <w:rFonts w:ascii="돋움" w:eastAsia="돋움"/>
      <w:sz w:val="14"/>
    </w:rPr>
  </w:style>
  <w:style w:type="paragraph" w:customStyle="1" w:styleId="24">
    <w:name w:val="예2"/>
    <w:basedOn w:val="a"/>
    <w:link w:val="2CharChar"/>
    <w:autoRedefine/>
    <w:rsid w:val="00444810"/>
    <w:pPr>
      <w:ind w:left="395"/>
    </w:pPr>
    <w:rPr>
      <w:rFonts w:ascii="돋움" w:eastAsia="돋움" w:hAnsi="돋움"/>
      <w:spacing w:val="0"/>
      <w:sz w:val="16"/>
      <w:szCs w:val="16"/>
    </w:rPr>
  </w:style>
  <w:style w:type="paragraph" w:customStyle="1" w:styleId="ad">
    <w:name w:val="참고"/>
    <w:basedOn w:val="a"/>
    <w:autoRedefine/>
    <w:rsid w:val="00444810"/>
    <w:rPr>
      <w:rFonts w:ascii="돋움" w:eastAsia="돋움"/>
      <w:sz w:val="16"/>
      <w:szCs w:val="16"/>
    </w:rPr>
  </w:style>
  <w:style w:type="paragraph" w:customStyle="1" w:styleId="25">
    <w:name w:val="저작권2"/>
    <w:basedOn w:val="ae"/>
    <w:link w:val="2Char1"/>
    <w:autoRedefine/>
    <w:rsid w:val="00444810"/>
    <w:rPr>
      <w:sz w:val="14"/>
      <w:szCs w:val="14"/>
    </w:rPr>
  </w:style>
  <w:style w:type="paragraph" w:customStyle="1" w:styleId="13">
    <w:name w:val="저작권1"/>
    <w:link w:val="1Char1"/>
    <w:autoRedefine/>
    <w:rsid w:val="00444810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444810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444810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444810"/>
    <w:rPr>
      <w:rFonts w:ascii="HY중고딕" w:eastAsia="HY중고딕" w:hAnsi="HY중고딕"/>
      <w:b/>
      <w:bCs/>
      <w:caps/>
      <w:color w:val="000000"/>
      <w:spacing w:val="-6"/>
      <w:sz w:val="16"/>
    </w:rPr>
  </w:style>
  <w:style w:type="paragraph" w:styleId="af0">
    <w:name w:val="footer"/>
    <w:basedOn w:val="a"/>
    <w:link w:val="Char4"/>
    <w:uiPriority w:val="99"/>
    <w:rsid w:val="00444810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uiPriority w:val="99"/>
    <w:semiHidden/>
    <w:rsid w:val="00444810"/>
    <w:rPr>
      <w:rFonts w:ascii="돋움" w:eastAsia="돋움" w:hAnsi="돋움"/>
      <w:noProof/>
      <w:spacing w:val="-6"/>
      <w:sz w:val="16"/>
      <w:szCs w:val="16"/>
    </w:rPr>
  </w:style>
  <w:style w:type="paragraph" w:customStyle="1" w:styleId="af1">
    <w:name w:val="표/그림 스타일"/>
    <w:basedOn w:val="a"/>
    <w:rsid w:val="00444810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444810"/>
    <w:pPr>
      <w:shd w:val="clear" w:color="auto" w:fill="000080"/>
    </w:pPr>
    <w:rPr>
      <w:rFonts w:ascii="Arial" w:eastAsia="돋움" w:hAnsi="Arial"/>
    </w:rPr>
  </w:style>
  <w:style w:type="paragraph" w:styleId="41">
    <w:name w:val="toc 4"/>
    <w:basedOn w:val="a"/>
    <w:next w:val="a"/>
    <w:autoRedefine/>
    <w:uiPriority w:val="39"/>
    <w:rsid w:val="00444810"/>
    <w:pPr>
      <w:tabs>
        <w:tab w:val="right" w:leader="middleDot" w:pos="6120"/>
      </w:tabs>
      <w:ind w:left="1440"/>
    </w:pPr>
    <w:rPr>
      <w:rFonts w:ascii="Times New Roman" w:eastAsia="HY중고딕"/>
      <w:noProof/>
      <w:sz w:val="16"/>
      <w:szCs w:val="18"/>
    </w:rPr>
  </w:style>
  <w:style w:type="paragraph" w:styleId="af3">
    <w:name w:val="Normal (Web)"/>
    <w:basedOn w:val="a"/>
    <w:rsid w:val="00444810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444810"/>
    <w:pPr>
      <w:outlineLvl w:val="9"/>
    </w:pPr>
  </w:style>
  <w:style w:type="paragraph" w:customStyle="1" w:styleId="af4">
    <w:name w:val="바탕글"/>
    <w:basedOn w:val="ac"/>
    <w:autoRedefine/>
    <w:rsid w:val="00444810"/>
    <w:pPr>
      <w:spacing w:line="200" w:lineRule="exact"/>
    </w:pPr>
    <w:rPr>
      <w:rFonts w:ascii="Times New Roman"/>
      <w:b/>
      <w:spacing w:val="0"/>
    </w:rPr>
  </w:style>
  <w:style w:type="character" w:customStyle="1" w:styleId="Char1">
    <w:name w:val="본문 Char"/>
    <w:basedOn w:val="a1"/>
    <w:link w:val="ac"/>
    <w:rsid w:val="00444810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444810"/>
    <w:pPr>
      <w:overflowPunct w:val="0"/>
      <w:textAlignment w:val="bottom"/>
    </w:pPr>
    <w:rPr>
      <w:rFonts w:ascii="Times New Roman" w:hAnsi="Times New Roman"/>
      <w:sz w:val="16"/>
      <w:szCs w:val="20"/>
    </w:rPr>
  </w:style>
  <w:style w:type="character" w:customStyle="1" w:styleId="Char5">
    <w:name w:val="저작권 Char"/>
    <w:basedOn w:val="a1"/>
    <w:link w:val="ae"/>
    <w:rsid w:val="00444810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444810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444810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qFormat/>
    <w:rsid w:val="00444810"/>
    <w:rPr>
      <w:rFonts w:ascii="HY중고딕" w:eastAsia="HY중고딕" w:hAnsi="HY중고딕"/>
      <w:b/>
      <w:color w:val="0D0D0D"/>
      <w:spacing w:val="0"/>
      <w:position w:val="0"/>
      <w:sz w:val="15"/>
    </w:rPr>
  </w:style>
  <w:style w:type="character" w:customStyle="1" w:styleId="Char2">
    <w:name w:val="꼬리표 Char"/>
    <w:basedOn w:val="a1"/>
    <w:link w:val="a6"/>
    <w:rsid w:val="00444810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444810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444810"/>
  </w:style>
  <w:style w:type="character" w:customStyle="1" w:styleId="af6">
    <w:name w:val="그림삽입"/>
    <w:basedOn w:val="a1"/>
    <w:rsid w:val="00444810"/>
    <w:rPr>
      <w:position w:val="-4"/>
    </w:rPr>
  </w:style>
  <w:style w:type="paragraph" w:customStyle="1" w:styleId="-4">
    <w:name w:val="표-본문"/>
    <w:basedOn w:val="a"/>
    <w:autoRedefine/>
    <w:rsid w:val="00444810"/>
    <w:pPr>
      <w:overflowPunct w:val="0"/>
      <w:spacing w:line="240" w:lineRule="atLeast"/>
      <w:jc w:val="both"/>
      <w:textAlignment w:val="bottom"/>
    </w:pPr>
    <w:rPr>
      <w:rFonts w:ascii="HY중고딕" w:eastAsia="HY중고딕" w:hAnsi="HY중고딕" w:cs="HY중고딕"/>
      <w:sz w:val="15"/>
    </w:rPr>
  </w:style>
  <w:style w:type="character" w:styleId="af7">
    <w:name w:val="page number"/>
    <w:basedOn w:val="a1"/>
    <w:rsid w:val="00444810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444810"/>
    <w:pPr>
      <w:spacing w:beforeLines="50"/>
    </w:pPr>
  </w:style>
  <w:style w:type="character" w:customStyle="1" w:styleId="2Char">
    <w:name w:val="꼬리표2 Char"/>
    <w:basedOn w:val="Char2"/>
    <w:link w:val="21"/>
    <w:rsid w:val="00444810"/>
    <w:rPr>
      <w:szCs w:val="15"/>
    </w:rPr>
  </w:style>
  <w:style w:type="paragraph" w:customStyle="1" w:styleId="32">
    <w:name w:val="꼬리표3"/>
    <w:basedOn w:val="a6"/>
    <w:autoRedefine/>
    <w:rsid w:val="00444810"/>
    <w:pPr>
      <w:spacing w:beforeLines="70"/>
    </w:pPr>
  </w:style>
  <w:style w:type="paragraph" w:customStyle="1" w:styleId="26">
    <w:name w:val="그림2"/>
    <w:basedOn w:val="ab"/>
    <w:link w:val="2Char2"/>
    <w:autoRedefine/>
    <w:rsid w:val="00444810"/>
    <w:pPr>
      <w:spacing w:beforeLines="70"/>
    </w:pPr>
  </w:style>
  <w:style w:type="character" w:customStyle="1" w:styleId="2Char2">
    <w:name w:val="그림2 Char"/>
    <w:basedOn w:val="Char0"/>
    <w:link w:val="26"/>
    <w:rsid w:val="00444810"/>
  </w:style>
  <w:style w:type="paragraph" w:customStyle="1" w:styleId="33">
    <w:name w:val="그림3"/>
    <w:basedOn w:val="26"/>
    <w:autoRedefine/>
    <w:rsid w:val="00444810"/>
    <w:pPr>
      <w:spacing w:beforeLines="30"/>
    </w:pPr>
  </w:style>
  <w:style w:type="paragraph" w:customStyle="1" w:styleId="27">
    <w:name w:val="그림삽입2"/>
    <w:basedOn w:val="a"/>
    <w:rsid w:val="00444810"/>
  </w:style>
  <w:style w:type="paragraph" w:customStyle="1" w:styleId="225">
    <w:name w:val="꼬리표2 + 단락 뒤: 2.5 줄"/>
    <w:basedOn w:val="a6"/>
    <w:rsid w:val="00444810"/>
  </w:style>
  <w:style w:type="paragraph" w:customStyle="1" w:styleId="30725">
    <w:name w:val="스타일 꼬리표3 + 앞: 0.7 줄 단락 뒤: 2.5 줄"/>
    <w:basedOn w:val="32"/>
    <w:autoRedefine/>
    <w:rsid w:val="00444810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444810"/>
    <w:pPr>
      <w:spacing w:before="40" w:afterLines="0" w:line="200" w:lineRule="atLeast"/>
    </w:pPr>
    <w:rPr>
      <w:rFonts w:hAnsi="돋움"/>
      <w:kern w:val="2"/>
    </w:rPr>
  </w:style>
  <w:style w:type="character" w:customStyle="1" w:styleId="0Char">
    <w:name w:val="꼬리표0 Char"/>
    <w:basedOn w:val="2Char"/>
    <w:link w:val="0"/>
    <w:rsid w:val="00444810"/>
    <w:rPr>
      <w:rFonts w:hAnsi="돋움"/>
      <w:kern w:val="2"/>
    </w:rPr>
  </w:style>
  <w:style w:type="table" w:styleId="af9">
    <w:name w:val="Table Grid"/>
    <w:basedOn w:val="a2"/>
    <w:uiPriority w:val="1"/>
    <w:rsid w:val="00444810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444810"/>
    <w:pPr>
      <w:framePr w:hSpace="142" w:wrap="around" w:vAnchor="text" w:hAnchor="margin" w:x="392" w:y="2"/>
      <w:spacing w:beforeLines="0"/>
      <w:jc w:val="center"/>
    </w:pPr>
  </w:style>
  <w:style w:type="paragraph" w:customStyle="1" w:styleId="1Char2">
    <w:name w:val="꾸밈1 Char"/>
    <w:link w:val="1CharCharChar"/>
    <w:autoRedefine/>
    <w:rsid w:val="00444810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444810"/>
    <w:rPr>
      <w:rFonts w:ascii="Trebuchet MS" w:eastAsia="맑은 고딕" w:hAnsi="Trebuchet MS"/>
      <w:color w:val="000000"/>
      <w:sz w:val="16"/>
      <w:szCs w:val="18"/>
      <w:lang w:val="en-US" w:eastAsia="ko-KR" w:bidi="ar-SA"/>
    </w:rPr>
  </w:style>
  <w:style w:type="paragraph" w:customStyle="1" w:styleId="afa">
    <w:name w:val="스크립트"/>
    <w:basedOn w:val="a"/>
    <w:rsid w:val="00444810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444810"/>
  </w:style>
  <w:style w:type="paragraph" w:styleId="51">
    <w:name w:val="toc 5"/>
    <w:basedOn w:val="a"/>
    <w:next w:val="a"/>
    <w:autoRedefine/>
    <w:uiPriority w:val="39"/>
    <w:rsid w:val="00444810"/>
    <w:pPr>
      <w:ind w:left="680"/>
    </w:pPr>
    <w:rPr>
      <w:rFonts w:ascii="Times New Roman"/>
      <w:sz w:val="18"/>
      <w:szCs w:val="18"/>
    </w:rPr>
  </w:style>
  <w:style w:type="paragraph" w:styleId="6">
    <w:name w:val="toc 6"/>
    <w:basedOn w:val="a"/>
    <w:next w:val="a"/>
    <w:autoRedefine/>
    <w:uiPriority w:val="39"/>
    <w:rsid w:val="00444810"/>
    <w:pPr>
      <w:ind w:left="850"/>
    </w:pPr>
    <w:rPr>
      <w:rFonts w:ascii="Times New Roman"/>
      <w:sz w:val="18"/>
      <w:szCs w:val="18"/>
    </w:rPr>
  </w:style>
  <w:style w:type="paragraph" w:styleId="7">
    <w:name w:val="toc 7"/>
    <w:basedOn w:val="a"/>
    <w:next w:val="a"/>
    <w:autoRedefine/>
    <w:uiPriority w:val="39"/>
    <w:rsid w:val="00444810"/>
    <w:pPr>
      <w:ind w:left="1020"/>
    </w:pPr>
    <w:rPr>
      <w:rFonts w:ascii="Times New Roman"/>
      <w:sz w:val="18"/>
      <w:szCs w:val="18"/>
    </w:rPr>
  </w:style>
  <w:style w:type="paragraph" w:styleId="8">
    <w:name w:val="toc 8"/>
    <w:basedOn w:val="a"/>
    <w:next w:val="a"/>
    <w:autoRedefine/>
    <w:uiPriority w:val="39"/>
    <w:rsid w:val="00444810"/>
    <w:pPr>
      <w:ind w:left="1190"/>
    </w:pPr>
    <w:rPr>
      <w:rFonts w:ascii="Times New Roman"/>
      <w:sz w:val="18"/>
      <w:szCs w:val="18"/>
    </w:rPr>
  </w:style>
  <w:style w:type="paragraph" w:styleId="9">
    <w:name w:val="toc 9"/>
    <w:basedOn w:val="a"/>
    <w:next w:val="a"/>
    <w:autoRedefine/>
    <w:uiPriority w:val="39"/>
    <w:rsid w:val="00444810"/>
    <w:pPr>
      <w:ind w:left="1360"/>
    </w:pPr>
    <w:rPr>
      <w:rFonts w:ascii="Times New Roman"/>
      <w:sz w:val="18"/>
      <w:szCs w:val="18"/>
    </w:rPr>
  </w:style>
  <w:style w:type="character" w:styleId="afb">
    <w:name w:val="Hyperlink"/>
    <w:basedOn w:val="a1"/>
    <w:uiPriority w:val="99"/>
    <w:rsid w:val="00444810"/>
    <w:rPr>
      <w:color w:val="0000FF"/>
      <w:u w:val="single"/>
    </w:rPr>
  </w:style>
  <w:style w:type="character" w:customStyle="1" w:styleId="2Char0">
    <w:name w:val="꾸밈2 Char"/>
    <w:basedOn w:val="a1"/>
    <w:link w:val="22"/>
    <w:rsid w:val="00444810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444810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444810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444810"/>
    <w:rPr>
      <w:rFonts w:ascii="HY신명조" w:eastAsia="HY신명조" w:hAnsi="HY신명조"/>
      <w:color w:val="333333"/>
      <w:spacing w:val="-6"/>
      <w:sz w:val="17"/>
    </w:rPr>
  </w:style>
  <w:style w:type="character" w:customStyle="1" w:styleId="1Char1">
    <w:name w:val="저작권1 Char"/>
    <w:basedOn w:val="a1"/>
    <w:link w:val="13"/>
    <w:rsid w:val="00444810"/>
    <w:rPr>
      <w:rFonts w:ascii="Trebuchet MS" w:eastAsia="Times New Roman" w:hAnsi="Trebuchet MS"/>
      <w:color w:val="333333"/>
      <w:sz w:val="40"/>
      <w:szCs w:val="40"/>
      <w:lang w:val="en-US" w:eastAsia="ko-KR" w:bidi="ar-SA"/>
    </w:rPr>
  </w:style>
  <w:style w:type="paragraph" w:styleId="42">
    <w:name w:val="index 4"/>
    <w:basedOn w:val="a"/>
    <w:next w:val="a"/>
    <w:autoRedefine/>
    <w:semiHidden/>
    <w:rsid w:val="00444810"/>
    <w:pPr>
      <w:ind w:left="1700" w:hanging="425"/>
    </w:pPr>
  </w:style>
  <w:style w:type="character" w:customStyle="1" w:styleId="2Char1">
    <w:name w:val="저작권2 Char"/>
    <w:basedOn w:val="Char5"/>
    <w:link w:val="25"/>
    <w:rsid w:val="00444810"/>
    <w:rPr>
      <w:sz w:val="14"/>
      <w:szCs w:val="14"/>
    </w:rPr>
  </w:style>
  <w:style w:type="character" w:customStyle="1" w:styleId="afd">
    <w:name w:val="스타일 표준 +"/>
    <w:basedOn w:val="a1"/>
    <w:rsid w:val="00444810"/>
    <w:rPr>
      <w:color w:val="000000"/>
      <w:kern w:val="2"/>
    </w:rPr>
  </w:style>
  <w:style w:type="paragraph" w:customStyle="1" w:styleId="afe">
    <w:name w:val="점선"/>
    <w:basedOn w:val="11"/>
    <w:link w:val="Char7"/>
    <w:rsid w:val="00444810"/>
  </w:style>
  <w:style w:type="character" w:customStyle="1" w:styleId="Char7">
    <w:name w:val="점선 Char"/>
    <w:basedOn w:val="1Char"/>
    <w:link w:val="afe"/>
    <w:rsid w:val="00444810"/>
  </w:style>
  <w:style w:type="character" w:customStyle="1" w:styleId="Char">
    <w:name w:val="페이지 Char"/>
    <w:basedOn w:val="a1"/>
    <w:link w:val="a7"/>
    <w:rsid w:val="00444810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444810"/>
    <w:pPr>
      <w:jc w:val="right"/>
    </w:pPr>
    <w:rPr>
      <w:sz w:val="14"/>
    </w:rPr>
  </w:style>
  <w:style w:type="character" w:customStyle="1" w:styleId="Char8">
    <w:name w:val="차례 Char"/>
    <w:basedOn w:val="a1"/>
    <w:link w:val="aff"/>
    <w:rsid w:val="00444810"/>
    <w:rPr>
      <w:rFonts w:ascii="HY신명조" w:eastAsia="HY신명조" w:hAnsi="HY신명조"/>
      <w:color w:val="000000"/>
      <w:spacing w:val="-6"/>
      <w:sz w:val="14"/>
      <w:szCs w:val="17"/>
    </w:rPr>
  </w:style>
  <w:style w:type="paragraph" w:styleId="28">
    <w:name w:val="index 2"/>
    <w:basedOn w:val="a"/>
    <w:next w:val="a"/>
    <w:autoRedefine/>
    <w:semiHidden/>
    <w:rsid w:val="00444810"/>
    <w:pPr>
      <w:ind w:left="850" w:hanging="425"/>
    </w:pPr>
    <w:rPr>
      <w:rFonts w:eastAsia="돋움"/>
    </w:rPr>
  </w:style>
  <w:style w:type="character" w:styleId="aff0">
    <w:name w:val="Emphasis"/>
    <w:basedOn w:val="a1"/>
    <w:qFormat/>
    <w:rsid w:val="00444810"/>
    <w:rPr>
      <w:i/>
      <w:iCs/>
    </w:rPr>
  </w:style>
  <w:style w:type="paragraph" w:customStyle="1" w:styleId="aff1">
    <w:name w:val="사이"/>
    <w:basedOn w:val="-4"/>
    <w:autoRedefine/>
    <w:rsid w:val="00444810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444810"/>
    <w:rPr>
      <w:rFonts w:ascii="돋움" w:eastAsia="돋움" w:hAnsi="돋움"/>
      <w:color w:val="000000"/>
      <w:sz w:val="16"/>
      <w:szCs w:val="16"/>
    </w:rPr>
  </w:style>
  <w:style w:type="paragraph" w:customStyle="1" w:styleId="29">
    <w:name w:val="스타일 예2 + 굵게"/>
    <w:basedOn w:val="24"/>
    <w:autoRedefine/>
    <w:rsid w:val="00444810"/>
    <w:rPr>
      <w:b/>
      <w:bCs/>
    </w:rPr>
  </w:style>
  <w:style w:type="paragraph" w:customStyle="1" w:styleId="aff2">
    <w:name w:val="설명"/>
    <w:basedOn w:val="24"/>
    <w:link w:val="Char9"/>
    <w:rsid w:val="00444810"/>
    <w:rPr>
      <w:rFonts w:ascii="HY중고딕" w:eastAsia="HY중고딕" w:hAnsi="HY중고딕"/>
    </w:rPr>
  </w:style>
  <w:style w:type="paragraph" w:customStyle="1" w:styleId="aff3">
    <w:name w:val="박스"/>
    <w:basedOn w:val="17"/>
    <w:rsid w:val="00444810"/>
  </w:style>
  <w:style w:type="paragraph" w:customStyle="1" w:styleId="17">
    <w:name w:val="예1"/>
    <w:basedOn w:val="a"/>
    <w:link w:val="1Char3"/>
    <w:autoRedefine/>
    <w:rsid w:val="00444810"/>
    <w:rPr>
      <w:rFonts w:ascii="돋움" w:eastAsia="돋움"/>
      <w:b/>
      <w:spacing w:val="0"/>
      <w:sz w:val="16"/>
    </w:rPr>
  </w:style>
  <w:style w:type="character" w:customStyle="1" w:styleId="1Char3">
    <w:name w:val="예1 Char"/>
    <w:basedOn w:val="a1"/>
    <w:link w:val="17"/>
    <w:rsid w:val="00444810"/>
    <w:rPr>
      <w:rFonts w:ascii="돋움" w:eastAsia="돋움" w:hAnsi="HY신명조"/>
      <w:b/>
      <w:color w:val="000000"/>
      <w:sz w:val="16"/>
      <w:szCs w:val="17"/>
    </w:rPr>
  </w:style>
  <w:style w:type="paragraph" w:customStyle="1" w:styleId="215pt0pt15pt">
    <w:name w:val="스타일 제목 2 + 굴림체 15 pt 양쪽 단락 뒤: 0 pt 줄 간격: 최소 15 pt"/>
    <w:basedOn w:val="2"/>
    <w:rsid w:val="00444810"/>
    <w:pPr>
      <w:spacing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444810"/>
    <w:rPr>
      <w:b/>
    </w:rPr>
  </w:style>
  <w:style w:type="character" w:customStyle="1" w:styleId="Chara">
    <w:name w:val="함수 Char"/>
    <w:basedOn w:val="2CharChar"/>
    <w:link w:val="aff4"/>
    <w:rsid w:val="00444810"/>
    <w:rPr>
      <w:b/>
    </w:rPr>
  </w:style>
  <w:style w:type="paragraph" w:customStyle="1" w:styleId="aff5">
    <w:name w:val="소제목"/>
    <w:basedOn w:val="a"/>
    <w:link w:val="Charb"/>
    <w:autoRedefine/>
    <w:rsid w:val="00444810"/>
    <w:pPr>
      <w:keepNext/>
      <w:overflowPunct w:val="0"/>
      <w:ind w:right="142"/>
      <w:textAlignment w:val="bottom"/>
      <w:outlineLvl w:val="4"/>
    </w:pPr>
    <w:rPr>
      <w:rFonts w:ascii="돋움" w:eastAsia="돋움"/>
      <w:b/>
      <w:iCs/>
      <w:spacing w:val="-4"/>
    </w:rPr>
  </w:style>
  <w:style w:type="character" w:customStyle="1" w:styleId="Charb">
    <w:name w:val="소제목 Char"/>
    <w:basedOn w:val="a1"/>
    <w:link w:val="aff5"/>
    <w:rsid w:val="00444810"/>
    <w:rPr>
      <w:rFonts w:ascii="돋움" w:eastAsia="돋움" w:hAnsi="HY신명조"/>
      <w:b/>
      <w:iCs/>
      <w:color w:val="000000"/>
      <w:spacing w:val="-4"/>
      <w:sz w:val="17"/>
      <w:szCs w:val="17"/>
    </w:rPr>
  </w:style>
  <w:style w:type="paragraph" w:customStyle="1" w:styleId="405pt">
    <w:name w:val="스타일 가운데 앞: 4.05 pt"/>
    <w:basedOn w:val="a"/>
    <w:next w:val="a"/>
    <w:rsid w:val="00444810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444810"/>
  </w:style>
  <w:style w:type="paragraph" w:customStyle="1" w:styleId="aff6">
    <w:name w:val="주의"/>
    <w:basedOn w:val="a"/>
    <w:autoRedefine/>
    <w:rsid w:val="00444810"/>
    <w:pPr>
      <w:ind w:left="616" w:hanging="616"/>
    </w:pPr>
    <w:rPr>
      <w:rFonts w:ascii="돋움" w:eastAsia="돋움"/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444810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444810"/>
    <w:rPr>
      <w:rFonts w:eastAsia="HY견고딕"/>
      <w:kern w:val="2"/>
    </w:rPr>
  </w:style>
  <w:style w:type="paragraph" w:customStyle="1" w:styleId="-405pt">
    <w:name w:val="스타일 표-본문 + 앞: 4.05 pt"/>
    <w:basedOn w:val="-4"/>
    <w:autoRedefine/>
    <w:rsid w:val="00444810"/>
    <w:pPr>
      <w:jc w:val="center"/>
    </w:pPr>
    <w:rPr>
      <w:rFonts w:cs="바탕"/>
      <w:szCs w:val="20"/>
    </w:rPr>
  </w:style>
  <w:style w:type="paragraph" w:styleId="aff7">
    <w:name w:val="Balloon Text"/>
    <w:basedOn w:val="a"/>
    <w:link w:val="Charc"/>
    <w:rsid w:val="00444810"/>
    <w:pPr>
      <w:spacing w:line="240" w:lineRule="auto"/>
    </w:pPr>
    <w:rPr>
      <w:rFonts w:ascii="맑은 고딕" w:eastAsia="맑은 고딕" w:hAnsi="맑은 고딕"/>
      <w:sz w:val="18"/>
      <w:szCs w:val="18"/>
    </w:rPr>
  </w:style>
  <w:style w:type="character" w:customStyle="1" w:styleId="Charc">
    <w:name w:val="풍선 도움말 텍스트 Char"/>
    <w:basedOn w:val="a1"/>
    <w:link w:val="aff7"/>
    <w:rsid w:val="00444810"/>
    <w:rPr>
      <w:rFonts w:ascii="맑은 고딕" w:eastAsia="맑은 고딕" w:hAnsi="맑은 고딕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444810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444810"/>
    <w:pPr>
      <w:spacing w:before="120" w:line="240" w:lineRule="auto"/>
    </w:pPr>
  </w:style>
  <w:style w:type="paragraph" w:customStyle="1" w:styleId="6pt">
    <w:name w:val="꼬리표+단락앞 6pt"/>
    <w:basedOn w:val="150"/>
    <w:next w:val="a"/>
    <w:autoRedefine/>
    <w:qFormat/>
    <w:rsid w:val="00444810"/>
    <w:pPr>
      <w:spacing w:line="240" w:lineRule="atLeast"/>
    </w:pPr>
    <w:rPr>
      <w:rFonts w:hAnsi="돋움"/>
      <w:noProof/>
    </w:rPr>
  </w:style>
  <w:style w:type="paragraph" w:customStyle="1" w:styleId="2a">
    <w:name w:val="그림꾸밈2"/>
    <w:basedOn w:val="aff8"/>
    <w:autoRedefine/>
    <w:qFormat/>
    <w:rsid w:val="00444810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444810"/>
    <w:pPr>
      <w:spacing w:before="20"/>
    </w:pPr>
  </w:style>
  <w:style w:type="paragraph" w:customStyle="1" w:styleId="205">
    <w:name w:val="스타일 목차 + 앞: 2 줄 단락 뒤: 0.5 줄"/>
    <w:basedOn w:val="af5"/>
    <w:rsid w:val="00444810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444810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444810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444810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444810"/>
    <w:pPr>
      <w:spacing w:after="487"/>
    </w:pPr>
  </w:style>
  <w:style w:type="paragraph" w:customStyle="1" w:styleId="303cm">
    <w:name w:val="스타일 제목 3 + 첫 줄:  0.3 cm"/>
    <w:basedOn w:val="3"/>
    <w:next w:val="a"/>
    <w:rsid w:val="00444810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444810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444810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444810"/>
    <w:pPr>
      <w:ind w:leftChars="400" w:left="800"/>
    </w:pPr>
  </w:style>
  <w:style w:type="paragraph" w:customStyle="1" w:styleId="121">
    <w:name w:val="스타일 제목 1 + 앞: 2 줄 단락 뒤: 1 줄"/>
    <w:basedOn w:val="1"/>
    <w:rsid w:val="00444810"/>
    <w:pPr>
      <w:jc w:val="left"/>
    </w:pPr>
    <w:rPr>
      <w:rFonts w:hAnsi="HY견고딕" w:cs="바탕"/>
      <w:sz w:val="28"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444810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444810"/>
    <w:rPr>
      <w:rFonts w:eastAsia="HY중고딕"/>
    </w:rPr>
  </w:style>
  <w:style w:type="paragraph" w:customStyle="1" w:styleId="4">
    <w:name w:val="스타일 목록 단락 + 왼쪽:  4 글자"/>
    <w:basedOn w:val="aff9"/>
    <w:rsid w:val="00444810"/>
    <w:pPr>
      <w:numPr>
        <w:numId w:val="13"/>
      </w:numPr>
      <w:adjustRightInd/>
      <w:ind w:leftChars="200" w:left="484" w:rightChars="200" w:right="200" w:hanging="284"/>
      <w:jc w:val="both"/>
    </w:pPr>
    <w:rPr>
      <w:rFonts w:ascii="돋움" w:eastAsia="돋움" w:hAnsi="돋움"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444810"/>
    <w:pPr>
      <w:framePr w:wrap="around"/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444810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444810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444810"/>
    <w:pPr>
      <w:jc w:val="center"/>
    </w:pPr>
  </w:style>
  <w:style w:type="paragraph" w:customStyle="1" w:styleId="MSMincho">
    <w:name w:val="스타일 설명 + MS Mincho"/>
    <w:basedOn w:val="aff2"/>
    <w:rsid w:val="00444810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444810"/>
    <w:rPr>
      <w:rFonts w:ascii="HY중고딕" w:eastAsia="HY중고딕" w:hAnsi="HY중고딕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444810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444810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444810"/>
    <w:rPr>
      <w:rFonts w:ascii="Kozuka Gothic Pro R" w:eastAsia="MS Mincho" w:hAnsi="Kozuka Gothic Pro R" w:cs="MS Mincho"/>
    </w:rPr>
  </w:style>
  <w:style w:type="paragraph" w:customStyle="1" w:styleId="MSMincho0">
    <w:name w:val="스타일 스타일 설명 + MS Mincho + 굴림"/>
    <w:basedOn w:val="MSMincho"/>
    <w:rsid w:val="00444810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444810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444810"/>
    <w:rPr>
      <w:rFonts w:ascii="돋움" w:eastAsia="돋움" w:hAnsi="HY신명조"/>
      <w:color w:val="FFFFFF"/>
      <w:spacing w:val="-6"/>
      <w:sz w:val="16"/>
      <w:szCs w:val="17"/>
      <w:lang w:val="en-US" w:eastAsia="ko-KR" w:bidi="ar-SA"/>
    </w:rPr>
  </w:style>
  <w:style w:type="character" w:customStyle="1" w:styleId="-Char0">
    <w:name w:val="페이지 번호-원형 Char"/>
    <w:basedOn w:val="Char4"/>
    <w:link w:val="-6"/>
    <w:rsid w:val="00444810"/>
    <w:rPr>
      <w:noProof/>
      <w:color w:val="FFFFFF"/>
      <w:position w:val="8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444810"/>
    <w:pPr>
      <w:spacing w:after="60" w:line="240" w:lineRule="atLeast"/>
      <w:ind w:left="179" w:hangingChars="140" w:hanging="179"/>
    </w:pPr>
    <w:rPr>
      <w:rFonts w:ascii="HY중고딕" w:eastAsia="HY중고딕" w:hAnsi="HY중고딕"/>
      <w:sz w:val="14"/>
    </w:rPr>
  </w:style>
  <w:style w:type="paragraph" w:customStyle="1" w:styleId="affb">
    <w:name w:val="서비스 소제목"/>
    <w:basedOn w:val="a"/>
    <w:autoRedefine/>
    <w:qFormat/>
    <w:rsid w:val="00444810"/>
    <w:rPr>
      <w:rFonts w:ascii="HY견고딕" w:eastAsia="HY견고딕" w:hAnsi="HY견고딕"/>
      <w:color w:val="7FC31C"/>
      <w:sz w:val="18"/>
    </w:rPr>
  </w:style>
  <w:style w:type="paragraph" w:customStyle="1" w:styleId="MSMincho1">
    <w:name w:val="스타일 서비스 본문 + MS Mincho"/>
    <w:basedOn w:val="affa"/>
    <w:rsid w:val="00444810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444810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444810"/>
    <w:pPr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444810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444810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444810"/>
    <w:rPr>
      <w:rFonts w:ascii="Kozuka Gothic Pro R" w:eastAsia="Kozuka Gothic Pro R" w:hAnsi="Kozuka Gothic Pro R"/>
      <w:color w:val="auto"/>
    </w:rPr>
  </w:style>
  <w:style w:type="paragraph" w:customStyle="1" w:styleId="KozukaGothicProR1">
    <w:name w:val="스타일 스타일 서비스 본문 + Kozuka Gothic Pro R + 굴림"/>
    <w:basedOn w:val="KozukaGothicProR0"/>
    <w:rsid w:val="00444810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444810"/>
    <w:rPr>
      <w:color w:val="7FC31C"/>
    </w:rPr>
  </w:style>
  <w:style w:type="character" w:customStyle="1" w:styleId="Chard">
    <w:name w:val="서비스 본문 Char"/>
    <w:basedOn w:val="Char1"/>
    <w:link w:val="affa"/>
    <w:rsid w:val="00444810"/>
    <w:rPr>
      <w:rFonts w:ascii="HY중고딕" w:eastAsia="HY중고딕" w:hAnsi="HY중고딕"/>
      <w:sz w:val="14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444810"/>
    <w:rPr>
      <w:rFonts w:ascii="Kozuka Gothic Pro R" w:eastAsia="Kozuka Gothic Pro R" w:hAnsi="Kozuka Gothic Pro R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444810"/>
    <w:rPr>
      <w:color w:val="7FC31C"/>
    </w:rPr>
  </w:style>
  <w:style w:type="paragraph" w:customStyle="1" w:styleId="2RGB">
    <w:name w:val="스타일2+RGB"/>
    <w:basedOn w:val="affc"/>
    <w:autoRedefine/>
    <w:qFormat/>
    <w:rsid w:val="00444810"/>
    <w:rPr>
      <w:color w:val="auto"/>
    </w:rPr>
  </w:style>
  <w:style w:type="paragraph" w:customStyle="1" w:styleId="-10">
    <w:name w:val="스타일 표-제목+가운데+반전 + (기호) 돋움 텍스트 1"/>
    <w:basedOn w:val="-5"/>
    <w:rsid w:val="00444810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444810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44481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rsid w:val="00444810"/>
    <w:rPr>
      <w:color w:val="0D0D0D"/>
    </w:rPr>
  </w:style>
  <w:style w:type="paragraph" w:customStyle="1" w:styleId="-14">
    <w:name w:val="스타일 표-제목+가운데+반전 + (기호) 돋움 텍스트 14"/>
    <w:basedOn w:val="-5"/>
    <w:rsid w:val="00444810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444810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444810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444810"/>
    <w:pPr>
      <w:jc w:val="both"/>
    </w:pPr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444810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444810"/>
    <w:pPr>
      <w:jc w:val="center"/>
    </w:pPr>
    <w:rPr>
      <w:rFonts w:eastAsia="HY중고딕"/>
      <w:sz w:val="16"/>
    </w:rPr>
  </w:style>
  <w:style w:type="paragraph" w:styleId="2b">
    <w:name w:val="List Number 2"/>
    <w:basedOn w:val="a"/>
    <w:rsid w:val="00444810"/>
    <w:pPr>
      <w:tabs>
        <w:tab w:val="num" w:pos="786"/>
      </w:tabs>
      <w:adjustRightInd/>
      <w:snapToGrid/>
      <w:spacing w:line="360" w:lineRule="auto"/>
      <w:ind w:leftChars="400" w:left="786" w:hangingChars="200" w:hanging="360"/>
      <w:jc w:val="both"/>
      <w:textAlignment w:val="auto"/>
    </w:pPr>
    <w:rPr>
      <w:rFonts w:ascii="바탕" w:eastAsia="바탕" w:hAnsi="Times New Roman"/>
      <w:color w:val="auto"/>
      <w:spacing w:val="0"/>
      <w:kern w:val="2"/>
      <w:sz w:val="20"/>
      <w:szCs w:val="24"/>
    </w:rPr>
  </w:style>
  <w:style w:type="paragraph" w:customStyle="1" w:styleId="-7">
    <w:name w:val="차례-스마트"/>
    <w:basedOn w:val="a"/>
    <w:qFormat/>
    <w:rsid w:val="00444810"/>
    <w:pPr>
      <w:adjustRightInd/>
      <w:snapToGrid/>
      <w:spacing w:line="360" w:lineRule="auto"/>
      <w:jc w:val="both"/>
      <w:textAlignment w:val="auto"/>
    </w:pPr>
    <w:rPr>
      <w:rFonts w:ascii="바탕" w:eastAsia="HY견고딕" w:hAnsi="Times New Roman"/>
      <w:color w:val="auto"/>
      <w:spacing w:val="0"/>
      <w:kern w:val="2"/>
      <w:sz w:val="28"/>
      <w:szCs w:val="24"/>
    </w:rPr>
  </w:style>
  <w:style w:type="paragraph" w:customStyle="1" w:styleId="-1134141">
    <w:name w:val="스타일 차례-스마트 + 오른쪽 왼쪽 11.34 글자 오른쪽 1.41 글자"/>
    <w:basedOn w:val="-7"/>
    <w:rsid w:val="00444810"/>
    <w:pPr>
      <w:ind w:leftChars="1134" w:left="2268" w:rightChars="141" w:right="282"/>
      <w:jc w:val="right"/>
    </w:pPr>
    <w:rPr>
      <w:rFonts w:cs="바탕"/>
      <w:sz w:val="36"/>
      <w:szCs w:val="20"/>
    </w:rPr>
  </w:style>
  <w:style w:type="paragraph" w:customStyle="1" w:styleId="-113414114pt">
    <w:name w:val="스타일 스타일 차례-스마트 + 오른쪽 왼쪽 11.34 글자 오른쪽 1.41 글자 + 14 pt"/>
    <w:basedOn w:val="-1134141"/>
    <w:rsid w:val="00444810"/>
    <w:pPr>
      <w:spacing w:before="288"/>
      <w:ind w:left="1134" w:right="141"/>
    </w:pPr>
    <w:rPr>
      <w:sz w:val="28"/>
    </w:rPr>
  </w:style>
  <w:style w:type="paragraph" w:customStyle="1" w:styleId="-TrebuchetMS18pt">
    <w:name w:val="스타일 차례-스마트 + Trebuchet MS 18 pt"/>
    <w:basedOn w:val="-7"/>
    <w:rsid w:val="00444810"/>
    <w:pPr>
      <w:spacing w:line="240" w:lineRule="auto"/>
      <w:jc w:val="center"/>
    </w:pPr>
    <w:rPr>
      <w:rFonts w:ascii="Trebuchet MS" w:hAnsi="Trebuchet MS"/>
      <w:sz w:val="36"/>
    </w:rPr>
  </w:style>
  <w:style w:type="paragraph" w:customStyle="1" w:styleId="-113414114ptHY">
    <w:name w:val="스타일 스타일 스타일 차례-스마트 + 오른쪽 왼쪽 11.34 글자 오른쪽 1.41 글자 + 14 pt + HY견고딕..."/>
    <w:basedOn w:val="-113414114pt"/>
    <w:rsid w:val="00444810"/>
    <w:pPr>
      <w:spacing w:before="240"/>
      <w:jc w:val="center"/>
    </w:pPr>
    <w:rPr>
      <w:rFonts w:ascii="HY견고딕" w:hAnsi="HY견고딕"/>
      <w:sz w:val="22"/>
    </w:rPr>
  </w:style>
  <w:style w:type="paragraph" w:customStyle="1" w:styleId="-113414114ptHY1">
    <w:name w:val="스타일 스타일 스타일 차례-스마트 + 오른쪽 왼쪽 11.34 글자 오른쪽 1.41 글자 + 14 pt + HY견고딕...1"/>
    <w:basedOn w:val="-113414114pt"/>
    <w:rsid w:val="00444810"/>
    <w:pPr>
      <w:spacing w:before="0" w:line="240" w:lineRule="auto"/>
      <w:ind w:leftChars="0" w:left="0" w:rightChars="0" w:right="0"/>
      <w:jc w:val="center"/>
    </w:pPr>
    <w:rPr>
      <w:rFonts w:ascii="HY견고딕" w:hAnsi="HY견고딕"/>
      <w:sz w:val="22"/>
    </w:rPr>
  </w:style>
  <w:style w:type="paragraph" w:customStyle="1" w:styleId="1425cm">
    <w:name w:val="스타일 목차 1 + 오른쪽:  4.25 cm"/>
    <w:basedOn w:val="11"/>
    <w:rsid w:val="00444810"/>
    <w:pPr>
      <w:spacing w:after="240"/>
      <w:ind w:leftChars="350" w:left="350" w:right="1985"/>
    </w:pPr>
    <w:rPr>
      <w:rFonts w:cs="바탕"/>
    </w:rPr>
  </w:style>
  <w:style w:type="paragraph" w:customStyle="1" w:styleId="1425cm35">
    <w:name w:val="스타일 스타일 목차 1 + 오른쪽:  4.25 cm + 왼쪽:  3.5 글자"/>
    <w:basedOn w:val="1425cm"/>
    <w:rsid w:val="00444810"/>
    <w:pPr>
      <w:tabs>
        <w:tab w:val="center" w:leader="middleDot" w:pos="6120"/>
      </w:tabs>
      <w:spacing w:before="160" w:after="80"/>
      <w:ind w:leftChars="0" w:left="0" w:right="0"/>
      <w:mirrorIndents/>
      <w:jc w:val="center"/>
    </w:pPr>
  </w:style>
  <w:style w:type="paragraph" w:customStyle="1" w:styleId="afff">
    <w:name w:val="스타일 돋움 가운데"/>
    <w:basedOn w:val="a"/>
    <w:rsid w:val="00444810"/>
    <w:pPr>
      <w:jc w:val="center"/>
    </w:pPr>
    <w:rPr>
      <w:rFonts w:ascii="돋움" w:eastAsia="돋움" w:hAnsi="돋움" w:cs="바탕"/>
      <w:sz w:val="16"/>
      <w:szCs w:val="20"/>
    </w:rPr>
  </w:style>
  <w:style w:type="paragraph" w:customStyle="1" w:styleId="1425cm35084cm">
    <w:name w:val="스타일 스타일 스타일 목차 1 + 오른쪽:  4.25 cm + 왼쪽:  3.5 글자 + 왼쪽:  0.84 cm 오른..."/>
    <w:basedOn w:val="1425cm35"/>
    <w:rsid w:val="00444810"/>
    <w:pPr>
      <w:tabs>
        <w:tab w:val="clear" w:pos="6120"/>
        <w:tab w:val="center" w:leader="middleDot" w:pos="5530"/>
      </w:tabs>
      <w:ind w:left="476" w:right="476"/>
      <w:outlineLvl w:val="0"/>
    </w:pPr>
  </w:style>
  <w:style w:type="paragraph" w:customStyle="1" w:styleId="255">
    <w:name w:val="스타일 목차 2 + 왼쪽:  5 글자 오른쪽:  5 글자"/>
    <w:basedOn w:val="23"/>
    <w:rsid w:val="00444810"/>
    <w:pPr>
      <w:tabs>
        <w:tab w:val="clear" w:pos="6120"/>
        <w:tab w:val="center" w:leader="middleDot" w:pos="3950"/>
        <w:tab w:val="center" w:leader="middleDot" w:pos="4740"/>
      </w:tabs>
      <w:spacing w:after="60"/>
      <w:ind w:leftChars="0" w:left="0" w:rightChars="0" w:right="0"/>
      <w:jc w:val="center"/>
    </w:pPr>
    <w:rPr>
      <w:rFonts w:cs="바탕"/>
      <w:szCs w:val="20"/>
    </w:rPr>
  </w:style>
  <w:style w:type="paragraph" w:customStyle="1" w:styleId="--">
    <w:name w:val="표-제목-좁히기"/>
    <w:basedOn w:val="2b"/>
    <w:autoRedefine/>
    <w:qFormat/>
    <w:rsid w:val="00444810"/>
    <w:pPr>
      <w:spacing w:line="240" w:lineRule="auto"/>
      <w:ind w:leftChars="0" w:left="0" w:firstLineChars="0" w:firstLine="0"/>
    </w:pPr>
    <w:rPr>
      <w:rFonts w:ascii="HY중고딕" w:eastAsia="HY중고딕" w:hAnsi="HY중고딕" w:cs="HY중고딕"/>
      <w:b/>
      <w:color w:val="0D0D0D"/>
      <w:sz w:val="16"/>
      <w:szCs w:val="16"/>
    </w:rPr>
  </w:style>
  <w:style w:type="paragraph" w:customStyle="1" w:styleId="afff0">
    <w:name w:val="표항목"/>
    <w:autoRedefine/>
    <w:qFormat/>
    <w:rsid w:val="00444810"/>
    <w:rPr>
      <w:rFonts w:ascii="HY중고딕" w:eastAsia="HY중고딕" w:hAnsi="HY중고딕" w:cs="HY중고딕"/>
      <w:b/>
      <w:color w:val="0D0D0D"/>
      <w:kern w:val="2"/>
      <w:sz w:val="15"/>
      <w:szCs w:val="16"/>
    </w:rPr>
  </w:style>
  <w:style w:type="paragraph" w:customStyle="1" w:styleId="1a">
    <w:name w:val="스타일 제목 1 + 터치스마트"/>
    <w:basedOn w:val="1"/>
    <w:rsid w:val="00444810"/>
    <w:pPr>
      <w:adjustRightInd/>
      <w:snapToGrid/>
      <w:spacing w:line="360" w:lineRule="auto"/>
      <w:jc w:val="both"/>
      <w:textAlignment w:val="auto"/>
    </w:pPr>
    <w:rPr>
      <w:rFonts w:hAnsi="HY견고딕"/>
      <w:bCs/>
      <w:color w:val="auto"/>
      <w:spacing w:val="-10"/>
      <w:kern w:val="2"/>
      <w:szCs w:val="28"/>
    </w:rPr>
  </w:style>
  <w:style w:type="paragraph" w:customStyle="1" w:styleId="afff1">
    <w:name w:val="[강조]"/>
    <w:basedOn w:val="afff0"/>
    <w:autoRedefine/>
    <w:qFormat/>
    <w:rsid w:val="00444810"/>
    <w:pPr>
      <w:spacing w:after="120"/>
    </w:pPr>
    <w:rPr>
      <w:rFonts w:ascii="HY견고딕" w:eastAsia="HY견고딕" w:hAnsi="HY견고딕" w:cs="HY견고딕"/>
      <w:b w:val="0"/>
      <w:sz w:val="18"/>
      <w:szCs w:val="18"/>
    </w:rPr>
  </w:style>
  <w:style w:type="paragraph" w:customStyle="1" w:styleId="14pt05pt">
    <w:name w:val="스타일 캡션 + 바탕체 14 pt 축소:  0.5 pt"/>
    <w:basedOn w:val="afff2"/>
    <w:rsid w:val="00444810"/>
    <w:pPr>
      <w:adjustRightInd/>
      <w:snapToGrid/>
      <w:spacing w:line="360" w:lineRule="auto"/>
      <w:jc w:val="both"/>
      <w:textAlignment w:val="auto"/>
    </w:pPr>
    <w:rPr>
      <w:rFonts w:ascii="HY중고딕" w:eastAsia="HY중고딕" w:hAnsi="HY중고딕"/>
      <w:color w:val="auto"/>
      <w:spacing w:val="-10"/>
      <w:kern w:val="2"/>
      <w:sz w:val="24"/>
    </w:rPr>
  </w:style>
  <w:style w:type="paragraph" w:styleId="afff2">
    <w:name w:val="caption"/>
    <w:basedOn w:val="a"/>
    <w:next w:val="a"/>
    <w:semiHidden/>
    <w:unhideWhenUsed/>
    <w:qFormat/>
    <w:rsid w:val="00444810"/>
    <w:rPr>
      <w:b/>
      <w:bCs/>
      <w:sz w:val="20"/>
      <w:szCs w:val="20"/>
    </w:rPr>
  </w:style>
  <w:style w:type="paragraph" w:customStyle="1" w:styleId="afff3">
    <w:name w:val="단위표시"/>
    <w:autoRedefine/>
    <w:qFormat/>
    <w:rsid w:val="00444810"/>
    <w:pPr>
      <w:ind w:rightChars="410" w:right="647"/>
      <w:jc w:val="right"/>
    </w:pPr>
    <w:rPr>
      <w:rFonts w:ascii="HY중고딕" w:eastAsia="HY중고딕" w:hAnsi="HY중고딕" w:cs="HY중고딕"/>
      <w:b/>
      <w:color w:val="0D0D0D"/>
      <w:kern w:val="2"/>
      <w:sz w:val="16"/>
      <w:szCs w:val="16"/>
    </w:rPr>
  </w:style>
  <w:style w:type="paragraph" w:customStyle="1" w:styleId="-8">
    <w:name w:val="강조-스마트"/>
    <w:basedOn w:val="a"/>
    <w:qFormat/>
    <w:rsid w:val="00444810"/>
    <w:pPr>
      <w:adjustRightInd/>
      <w:snapToGrid/>
      <w:spacing w:line="360" w:lineRule="auto"/>
      <w:jc w:val="both"/>
      <w:textAlignment w:val="auto"/>
    </w:pPr>
    <w:rPr>
      <w:rFonts w:ascii="HY견고딕" w:eastAsia="HY견고딕" w:hAnsi="HY견고딕"/>
      <w:color w:val="auto"/>
      <w:spacing w:val="0"/>
      <w:kern w:val="2"/>
      <w:sz w:val="22"/>
      <w:szCs w:val="24"/>
    </w:rPr>
  </w:style>
  <w:style w:type="paragraph" w:customStyle="1" w:styleId="afff4">
    <w:name w:val="하자보증"/>
    <w:qFormat/>
    <w:rsid w:val="00444810"/>
    <w:pPr>
      <w:spacing w:afterLines="50" w:line="360" w:lineRule="auto"/>
    </w:pPr>
    <w:rPr>
      <w:rFonts w:ascii="바탕"/>
      <w:kern w:val="2"/>
      <w:szCs w:val="24"/>
    </w:rPr>
  </w:style>
  <w:style w:type="paragraph" w:customStyle="1" w:styleId="21035cm">
    <w:name w:val="스타일 제목 2 + 왼쪽:  1 글자 오른쪽:  0.35 cm"/>
    <w:basedOn w:val="2"/>
    <w:rsid w:val="00444810"/>
    <w:pPr>
      <w:adjustRightInd/>
      <w:snapToGrid/>
      <w:textAlignment w:val="auto"/>
    </w:pPr>
    <w:rPr>
      <w:rFonts w:ascii="Arial" w:eastAsia="HY중고딕" w:cs="바탕"/>
      <w:b/>
      <w:bCs/>
      <w:color w:val="auto"/>
      <w:spacing w:val="0"/>
      <w:kern w:val="2"/>
      <w:sz w:val="28"/>
      <w:szCs w:val="20"/>
    </w:rPr>
  </w:style>
  <w:style w:type="paragraph" w:customStyle="1" w:styleId="afff5">
    <w:name w:val="그림_스마트"/>
    <w:basedOn w:val="a"/>
    <w:autoRedefine/>
    <w:qFormat/>
    <w:rsid w:val="00444810"/>
    <w:pPr>
      <w:spacing w:before="160" w:after="60"/>
      <w:jc w:val="center"/>
    </w:pPr>
  </w:style>
  <w:style w:type="character" w:customStyle="1" w:styleId="afff6">
    <w:name w:val="그림텍스트"/>
    <w:basedOn w:val="a1"/>
    <w:qFormat/>
    <w:rsid w:val="00444810"/>
    <w:rPr>
      <w:position w:val="-6"/>
    </w:rPr>
  </w:style>
  <w:style w:type="paragraph" w:customStyle="1" w:styleId="afff7">
    <w:name w:val="하자보증 마지막 본문"/>
    <w:basedOn w:val="afff4"/>
    <w:qFormat/>
    <w:rsid w:val="00444810"/>
    <w:pPr>
      <w:spacing w:afterLines="0" w:line="240" w:lineRule="auto"/>
    </w:pPr>
    <w:rPr>
      <w:rFonts w:ascii="HY신명조" w:eastAsia="HY신명조" w:hAnsi="HY신명조" w:cs="HY신명조"/>
      <w:color w:val="000000"/>
      <w:sz w:val="15"/>
      <w:szCs w:val="15"/>
    </w:rPr>
  </w:style>
  <w:style w:type="paragraph" w:customStyle="1" w:styleId="afff8">
    <w:name w:val="주소정보"/>
    <w:basedOn w:val="a"/>
    <w:qFormat/>
    <w:rsid w:val="00444810"/>
    <w:pPr>
      <w:adjustRightInd/>
      <w:snapToGrid/>
      <w:spacing w:line="240" w:lineRule="auto"/>
      <w:jc w:val="both"/>
      <w:textAlignment w:val="auto"/>
    </w:pPr>
    <w:rPr>
      <w:rFonts w:ascii="바탕" w:eastAsia="돋움" w:hAnsi="Times New Roman"/>
      <w:color w:val="auto"/>
      <w:spacing w:val="0"/>
      <w:kern w:val="2"/>
      <w:sz w:val="20"/>
      <w:szCs w:val="24"/>
    </w:rPr>
  </w:style>
  <w:style w:type="paragraph" w:customStyle="1" w:styleId="-9">
    <w:name w:val="스타일 표-본문 + 가운데"/>
    <w:basedOn w:val="-4"/>
    <w:rsid w:val="00444810"/>
    <w:pPr>
      <w:jc w:val="center"/>
    </w:pPr>
    <w:rPr>
      <w:rFonts w:cs="바탕"/>
      <w:szCs w:val="20"/>
    </w:rPr>
  </w:style>
  <w:style w:type="paragraph" w:customStyle="1" w:styleId="afff9">
    <w:name w:val="스타일 표항목 + 가운데"/>
    <w:basedOn w:val="afff0"/>
    <w:rsid w:val="00444810"/>
    <w:pPr>
      <w:jc w:val="center"/>
    </w:pPr>
    <w:rPr>
      <w:rFonts w:cs="바탕"/>
      <w:bCs/>
      <w:szCs w:val="20"/>
    </w:rPr>
  </w:style>
  <w:style w:type="paragraph" w:customStyle="1" w:styleId="1b">
    <w:name w:val="스타일 표항목 + 가운데1"/>
    <w:basedOn w:val="afff0"/>
    <w:rsid w:val="00444810"/>
    <w:pPr>
      <w:jc w:val="center"/>
    </w:pPr>
    <w:rPr>
      <w:rFonts w:cs="바탕"/>
      <w:bCs/>
      <w:szCs w:val="20"/>
    </w:rPr>
  </w:style>
  <w:style w:type="paragraph" w:customStyle="1" w:styleId="2551">
    <w:name w:val="스타일 목차 2 + 왼쪽:  5 글자 오른쪽:  5 글자1"/>
    <w:basedOn w:val="23"/>
    <w:rsid w:val="0045024D"/>
    <w:pPr>
      <w:tabs>
        <w:tab w:val="right" w:pos="3950"/>
      </w:tabs>
    </w:pPr>
    <w:rPr>
      <w:rFonts w:cs="바탕"/>
      <w:szCs w:val="20"/>
    </w:rPr>
  </w:style>
  <w:style w:type="paragraph" w:customStyle="1" w:styleId="255155">
    <w:name w:val="스타일 스타일 목차 2 + 왼쪽:  5 글자 오른쪽:  5 글자1 + 왼쪽:  5 글자 오른쪽:  5 글자"/>
    <w:basedOn w:val="2551"/>
    <w:rsid w:val="0045024D"/>
    <w:pPr>
      <w:tabs>
        <w:tab w:val="right" w:pos="4424"/>
      </w:tabs>
    </w:pPr>
  </w:style>
  <w:style w:type="paragraph" w:customStyle="1" w:styleId="13535">
    <w:name w:val="스타일 목차 1 + 왼쪽:  3.5 글자 오른쪽:  3.5 글자"/>
    <w:basedOn w:val="11"/>
    <w:rsid w:val="0045024D"/>
    <w:rPr>
      <w:rFonts w:cs="바탕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footer" Target="footer3.xml"/><Relationship Id="rId26" Type="http://schemas.openxmlformats.org/officeDocument/2006/relationships/image" Target="media/image11.jpe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footer" Target="footer4.xml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&#44608;&#50980;&#49457;\&#54056;&#45328;PC\Touch_Smart_Manual_2010\autobaseTouch_Smart_Manual_2010_Style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37B5391DD715A469F2B4B20C613A169" ma:contentTypeVersion="0" ma:contentTypeDescription="새 문서를 만듭니다." ma:contentTypeScope="" ma:versionID="9122be823c20a4347bfa8dc2f47caea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8f6c9257034a6ffde9c3b3e5e5b89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4793C-1E02-487C-AC40-8D8B709AE3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B32E82-A7E7-4818-B180-143D7A954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2FE93E9-A5F8-47B4-9598-12A5C7BAE6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D294C0-D1B9-4706-AA39-86C701E4F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autobaseTouch_Smart_Manual_2010_Style.dotx</Template>
  <TotalTime>120</TotalTime>
  <Pages>21</Pages>
  <Words>1175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AutoBase®9</vt:lpstr>
    </vt:vector>
  </TitlesOfParts>
  <Company>hansoltech</Company>
  <LinksUpToDate>false</LinksUpToDate>
  <CharactersWithSpaces>7861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AutoBase®9</dc:title>
  <dc:creator>yoon</dc:creator>
  <cp:lastModifiedBy>yoondesi</cp:lastModifiedBy>
  <cp:revision>10</cp:revision>
  <cp:lastPrinted>2010-09-13T05:27:00Z</cp:lastPrinted>
  <dcterms:created xsi:type="dcterms:W3CDTF">2010-09-13T02:07:00Z</dcterms:created>
  <dcterms:modified xsi:type="dcterms:W3CDTF">2010-09-14T02:33:00Z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0x010100537B5391DD715A469F2B4B20C613A169</vt:lpwstr>
  </property>
</Properties>
</file>