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6C" w:rsidRDefault="000A7C50" w:rsidP="00A8649B">
      <w:r>
        <w:rPr>
          <w:noProof/>
        </w:rPr>
        <w:drawing>
          <wp:anchor distT="0" distB="0" distL="114300" distR="114300" simplePos="0" relativeHeight="251664384" behindDoc="1" locked="0" layoutInCell="1" allowOverlap="1" wp14:anchorId="1E0A206B" wp14:editId="058A6CE9">
            <wp:simplePos x="0" y="0"/>
            <wp:positionH relativeFrom="column">
              <wp:posOffset>3265170</wp:posOffset>
            </wp:positionH>
            <wp:positionV relativeFrom="paragraph">
              <wp:posOffset>-3175</wp:posOffset>
            </wp:positionV>
            <wp:extent cx="776605" cy="163830"/>
            <wp:effectExtent l="0" t="0" r="4445" b="7620"/>
            <wp:wrapNone/>
            <wp:docPr id="33" name="그림 301" descr="사용설명서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1" descr="사용설명서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6C" w:rsidRDefault="00CB266C" w:rsidP="00A8649B"/>
    <w:p w:rsidR="00CB266C" w:rsidRDefault="00CB266C" w:rsidP="00A8649B"/>
    <w:p w:rsidR="00CB266C" w:rsidRDefault="00CB266C" w:rsidP="00A8649B"/>
    <w:p w:rsidR="002E2119" w:rsidRDefault="002E2119" w:rsidP="00A8649B"/>
    <w:p w:rsidR="00CB266C" w:rsidRDefault="00CB266C" w:rsidP="00A8649B"/>
    <w:p w:rsidR="00CB266C" w:rsidRPr="00CB266C" w:rsidRDefault="00CB266C" w:rsidP="00A8649B"/>
    <w:p w:rsidR="00CB266C" w:rsidRDefault="000A7C50" w:rsidP="00A8649B">
      <w:pPr>
        <w:pStyle w:val="afff5"/>
      </w:pPr>
      <w:r w:rsidRPr="004F3142">
        <w:rPr>
          <w:noProof/>
        </w:rPr>
        <w:drawing>
          <wp:inline distT="0" distB="0" distL="0" distR="0" wp14:anchorId="121D51B8" wp14:editId="09D4C934">
            <wp:extent cx="2160092" cy="1638935"/>
            <wp:effectExtent l="0" t="0" r="0" b="0"/>
            <wp:docPr id="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S_Manual_1PageCo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92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6C" w:rsidRDefault="00CB266C" w:rsidP="00A8649B"/>
    <w:p w:rsidR="00CB266C" w:rsidRDefault="00CB266C" w:rsidP="00A8649B"/>
    <w:p w:rsidR="00DC4A08" w:rsidRDefault="00DC4A08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CB266C" w:rsidRDefault="00CB266C" w:rsidP="00A8649B"/>
    <w:p w:rsidR="006D0DDC" w:rsidRDefault="000A7C50" w:rsidP="00A8649B">
      <w:pPr>
        <w:pStyle w:val="afff5"/>
      </w:pPr>
      <w:r>
        <w:rPr>
          <w:noProof/>
        </w:rPr>
        <w:drawing>
          <wp:inline distT="0" distB="0" distL="0" distR="0" wp14:anchorId="12A95A95" wp14:editId="0604BDA8">
            <wp:extent cx="1483995" cy="180975"/>
            <wp:effectExtent l="0" t="0" r="1905" b="9525"/>
            <wp:docPr id="7" name="그림 302" descr="주식회사오토베이스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4661D6" w:rsidRDefault="004661D6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Default="006D0DDC" w:rsidP="00A8649B"/>
    <w:p w:rsidR="006D0DDC" w:rsidRPr="00C35F74" w:rsidRDefault="006D0DDC" w:rsidP="00A8649B">
      <w:pPr>
        <w:pStyle w:val="afff"/>
      </w:pPr>
      <w:r w:rsidRPr="00C35F74">
        <w:rPr>
          <w:rFonts w:hint="eastAsia"/>
        </w:rPr>
        <w:t>&lt; 이 면은 비어두었음 &gt;</w:t>
      </w:r>
    </w:p>
    <w:p w:rsidR="006D0DDC" w:rsidRDefault="006D0DDC" w:rsidP="00A8649B">
      <w:pPr>
        <w:pStyle w:val="-7"/>
      </w:pPr>
    </w:p>
    <w:p w:rsidR="00CB266C" w:rsidRDefault="00CB266C" w:rsidP="00A8649B"/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CB266C" w:rsidRDefault="00CB266C" w:rsidP="00A8649B">
      <w:pPr>
        <w:pStyle w:val="ae"/>
      </w:pPr>
    </w:p>
    <w:p w:rsidR="0042725D" w:rsidRDefault="0042725D" w:rsidP="00A8649B">
      <w:pPr>
        <w:pStyle w:val="ae"/>
        <w:sectPr w:rsidR="0042725D" w:rsidSect="00B90AFC">
          <w:headerReference w:type="default" r:id="rId15"/>
          <w:footerReference w:type="even" r:id="rId16"/>
          <w:footerReference w:type="default" r:id="rId17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45024D" w:rsidRPr="006D0DDC" w:rsidRDefault="000A7C50" w:rsidP="00A8649B">
      <w:pPr>
        <w:pStyle w:val="-TrebuchetMS18pt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18A77" wp14:editId="17A9D5A5">
                <wp:simplePos x="0" y="0"/>
                <wp:positionH relativeFrom="column">
                  <wp:posOffset>2440305</wp:posOffset>
                </wp:positionH>
                <wp:positionV relativeFrom="paragraph">
                  <wp:posOffset>368935</wp:posOffset>
                </wp:positionV>
                <wp:extent cx="560705" cy="0"/>
                <wp:effectExtent l="17145" t="12700" r="12700" b="15875"/>
                <wp:wrapNone/>
                <wp:docPr id="3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4" o:spid="_x0000_s1026" type="#_x0000_t32" style="position:absolute;left:0;text-align:left;margin-left:192.15pt;margin-top:29.05pt;width:44.1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Pa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" strokeweight="1.5pt"/>
            </w:pict>
          </mc:Fallback>
        </mc:AlternateContent>
      </w:r>
      <w:r w:rsidR="0045024D">
        <w:br/>
      </w:r>
      <w:proofErr w:type="spellStart"/>
      <w:proofErr w:type="gramStart"/>
      <w:r w:rsidR="0045024D" w:rsidRPr="006D0DDC">
        <w:rPr>
          <w:b/>
        </w:rPr>
        <w:t>autobase</w:t>
      </w:r>
      <w:r w:rsidR="0045024D" w:rsidRPr="006D0DDC">
        <w:t>Touch</w:t>
      </w:r>
      <w:proofErr w:type="spellEnd"/>
      <w:proofErr w:type="gramEnd"/>
      <w:r w:rsidR="0045024D" w:rsidRPr="006D0DDC">
        <w:t xml:space="preserve"> Smart</w:t>
      </w:r>
    </w:p>
    <w:p w:rsidR="0045024D" w:rsidRPr="006D0DDC" w:rsidRDefault="0045024D" w:rsidP="00A8649B">
      <w:pPr>
        <w:pStyle w:val="-113414114ptHY1"/>
      </w:pPr>
      <w:r w:rsidRPr="006D0DDC">
        <w:rPr>
          <w:rFonts w:hint="eastAsia"/>
        </w:rPr>
        <w:t>ATS</w:t>
      </w:r>
      <w:r w:rsidR="002E6368">
        <w:rPr>
          <w:rFonts w:hint="eastAsia"/>
        </w:rPr>
        <w:t>2A</w:t>
      </w:r>
      <w:r w:rsidRPr="006D0DDC">
        <w:rPr>
          <w:rFonts w:hint="eastAsia"/>
        </w:rPr>
        <w:t>7/ATS</w:t>
      </w:r>
      <w:r w:rsidR="002E6368">
        <w:rPr>
          <w:rFonts w:hint="eastAsia"/>
        </w:rPr>
        <w:t>2A</w:t>
      </w:r>
      <w:r w:rsidRPr="006D0DDC">
        <w:rPr>
          <w:rFonts w:hint="eastAsia"/>
        </w:rPr>
        <w:t>10 사용 설명서</w:t>
      </w:r>
    </w:p>
    <w:p w:rsidR="0045024D" w:rsidRDefault="0045024D" w:rsidP="00A8649B">
      <w:pPr>
        <w:pStyle w:val="-7"/>
      </w:pPr>
    </w:p>
    <w:p w:rsidR="00BF42D6" w:rsidRPr="00A8649B" w:rsidRDefault="00C763D6" w:rsidP="00253EBD">
      <w:pPr>
        <w:pStyle w:val="11"/>
      </w:pPr>
      <w:r>
        <w:fldChar w:fldCharType="begin"/>
      </w:r>
      <w:r w:rsidR="0045024D">
        <w:instrText xml:space="preserve"> </w:instrText>
      </w:r>
      <w:r w:rsidR="0045024D">
        <w:rPr>
          <w:rFonts w:hint="eastAsia"/>
        </w:rPr>
        <w:instrText>TOC \o "1-2" \h \z \u</w:instrText>
      </w:r>
      <w:r w:rsidR="0045024D">
        <w:instrText xml:space="preserve"> </w:instrText>
      </w:r>
      <w:r>
        <w:fldChar w:fldCharType="separate"/>
      </w:r>
      <w:hyperlink w:anchor="_Toc272150900" w:history="1">
        <w:r w:rsidR="00BF42D6" w:rsidRPr="00A8649B">
          <w:rPr>
            <w:rStyle w:val="afb"/>
            <w:color w:val="000000"/>
            <w:u w:val="none"/>
          </w:rPr>
          <w:t>1. 하드웨어 사양</w:t>
        </w:r>
        <w:r w:rsidR="00BF42D6" w:rsidRPr="00A8649B">
          <w:rPr>
            <w:webHidden/>
          </w:rPr>
          <w:tab/>
        </w:r>
        <w:r w:rsidRPr="00A8649B">
          <w:rPr>
            <w:webHidden/>
          </w:rPr>
          <w:fldChar w:fldCharType="begin"/>
        </w:r>
        <w:r w:rsidR="00BF42D6" w:rsidRPr="00A8649B">
          <w:rPr>
            <w:webHidden/>
          </w:rPr>
          <w:instrText xml:space="preserve"> PAGEREF _Toc272150900 \h </w:instrText>
        </w:r>
        <w:r w:rsidRPr="00A8649B">
          <w:rPr>
            <w:webHidden/>
          </w:rPr>
        </w:r>
        <w:r w:rsidRPr="00A8649B">
          <w:rPr>
            <w:webHidden/>
          </w:rPr>
          <w:fldChar w:fldCharType="separate"/>
        </w:r>
        <w:r w:rsidR="00351A73">
          <w:rPr>
            <w:noProof/>
            <w:webHidden/>
          </w:rPr>
          <w:t>5</w:t>
        </w:r>
        <w:r w:rsidRPr="00A8649B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1" w:history="1">
        <w:r w:rsidR="00BF42D6" w:rsidRPr="005B50A5">
          <w:rPr>
            <w:rStyle w:val="afb"/>
          </w:rPr>
          <w:t>2. 각부명칭 및 용도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_Toc272150901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6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2" w:history="1">
        <w:r w:rsidR="00BF42D6" w:rsidRPr="005B50A5">
          <w:rPr>
            <w:rStyle w:val="afb"/>
          </w:rPr>
          <w:t>3. 브라켓 장착 방법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_Toc272150902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7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3" w:history="1">
        <w:r w:rsidR="00BF42D6" w:rsidRPr="005B50A5">
          <w:rPr>
            <w:rStyle w:val="afb"/>
          </w:rPr>
          <w:t>4. 외형 치수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_Toc272150903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8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4" w:history="1">
        <w:r w:rsidR="00BF42D6" w:rsidRPr="005B50A5">
          <w:rPr>
            <w:rStyle w:val="afb"/>
          </w:rPr>
          <w:t>5. PANEL CUTOUT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_Toc272150904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10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5" w:history="1">
        <w:r w:rsidR="00BF42D6" w:rsidRPr="005B50A5">
          <w:rPr>
            <w:rStyle w:val="afb"/>
          </w:rPr>
          <w:t>6. 입출력 커넥터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_Toc272150905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11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06" w:history="1">
        <w:r w:rsidR="00BF42D6" w:rsidRPr="005B50A5">
          <w:rPr>
            <w:rStyle w:val="afb"/>
          </w:rPr>
          <w:t>7. AutoBase SCADA S/W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_Toc272150906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13</w:t>
        </w:r>
        <w:r w:rsidR="00C763D6">
          <w:rPr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7" w:history="1">
        <w:r w:rsidR="00BF42D6" w:rsidRPr="005B50A5">
          <w:rPr>
            <w:rStyle w:val="afb"/>
            <w:noProof/>
          </w:rPr>
          <w:t>7.1 AutoBase SCADA 설치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_Toc272150907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13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8" w:history="1">
        <w:r w:rsidR="00BF42D6" w:rsidRPr="005B50A5">
          <w:rPr>
            <w:rStyle w:val="afb"/>
            <w:noProof/>
          </w:rPr>
          <w:t>7.2 ActiveSync 설치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_Toc272150908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13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09" w:history="1">
        <w:r w:rsidR="00BF42D6" w:rsidRPr="005B50A5">
          <w:rPr>
            <w:rStyle w:val="afb"/>
            <w:noProof/>
          </w:rPr>
          <w:t>7.3 Driver 설치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_Toc272150909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14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0" w:history="1">
        <w:r w:rsidR="00BF42D6" w:rsidRPr="005B50A5">
          <w:rPr>
            <w:rStyle w:val="afb"/>
            <w:noProof/>
          </w:rPr>
          <w:t>7.4 AutoBase SCADA CE 설치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_Toc272150910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15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1" w:history="1">
        <w:r w:rsidR="00BF42D6" w:rsidRPr="005B50A5">
          <w:rPr>
            <w:rStyle w:val="afb"/>
            <w:noProof/>
          </w:rPr>
          <w:t>7.5 새로운 Project 생성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_Toc272150911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16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2" w:history="1">
        <w:r w:rsidR="00BF42D6" w:rsidRPr="005B50A5">
          <w:rPr>
            <w:rStyle w:val="afb"/>
            <w:noProof/>
          </w:rPr>
          <w:t>7.6 통신 드라이버 DLL 배포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_Toc272150912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17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23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hyperlink w:anchor="_Toc272150913" w:history="1">
        <w:r w:rsidR="00BF42D6" w:rsidRPr="005B50A5">
          <w:rPr>
            <w:rStyle w:val="afb"/>
            <w:noProof/>
          </w:rPr>
          <w:t>7.7 프로젝트 배포</w:t>
        </w:r>
        <w:r w:rsidR="00BF42D6">
          <w:rPr>
            <w:noProof/>
            <w:webHidden/>
          </w:rPr>
          <w:tab/>
        </w:r>
        <w:r w:rsidR="00C763D6">
          <w:rPr>
            <w:noProof/>
            <w:webHidden/>
          </w:rPr>
          <w:fldChar w:fldCharType="begin"/>
        </w:r>
        <w:r w:rsidR="00BF42D6">
          <w:rPr>
            <w:noProof/>
            <w:webHidden/>
          </w:rPr>
          <w:instrText xml:space="preserve"> PAGEREF _Toc272150913 \h </w:instrText>
        </w:r>
        <w:r w:rsidR="00C763D6">
          <w:rPr>
            <w:noProof/>
            <w:webHidden/>
          </w:rPr>
        </w:r>
        <w:r w:rsidR="00C763D6">
          <w:rPr>
            <w:noProof/>
            <w:webHidden/>
          </w:rPr>
          <w:fldChar w:fldCharType="separate"/>
        </w:r>
        <w:r w:rsidR="00351A73">
          <w:rPr>
            <w:noProof/>
            <w:webHidden/>
          </w:rPr>
          <w:t>19</w:t>
        </w:r>
        <w:r w:rsidR="00C763D6">
          <w:rPr>
            <w:noProof/>
            <w:webHidden/>
          </w:rPr>
          <w:fldChar w:fldCharType="end"/>
        </w:r>
      </w:hyperlink>
    </w:p>
    <w:p w:rsidR="00BF42D6" w:rsidRDefault="000736D9" w:rsidP="00253EBD">
      <w:pPr>
        <w:pStyle w:val="11"/>
        <w:rPr>
          <w:rFonts w:asciiTheme="minorHAnsi" w:eastAsiaTheme="minorEastAsia" w:hAnsiTheme="minorHAnsi" w:cstheme="minorBidi"/>
          <w:color w:val="auto"/>
          <w:spacing w:val="0"/>
          <w:kern w:val="2"/>
          <w:sz w:val="20"/>
          <w:szCs w:val="22"/>
        </w:rPr>
      </w:pPr>
      <w:hyperlink w:anchor="_Toc272150914" w:history="1">
        <w:r w:rsidR="00BF42D6" w:rsidRPr="005B50A5">
          <w:rPr>
            <w:rStyle w:val="afb"/>
          </w:rPr>
          <w:t>8. 하자보증</w:t>
        </w:r>
        <w:r w:rsidR="00BF42D6">
          <w:rPr>
            <w:webHidden/>
          </w:rPr>
          <w:tab/>
        </w:r>
        <w:r w:rsidR="00C763D6">
          <w:rPr>
            <w:webHidden/>
          </w:rPr>
          <w:fldChar w:fldCharType="begin"/>
        </w:r>
        <w:r w:rsidR="00BF42D6">
          <w:rPr>
            <w:webHidden/>
          </w:rPr>
          <w:instrText xml:space="preserve"> PAGEREF _Toc272150914 \h </w:instrText>
        </w:r>
        <w:r w:rsidR="00C763D6">
          <w:rPr>
            <w:webHidden/>
          </w:rPr>
        </w:r>
        <w:r w:rsidR="00C763D6">
          <w:rPr>
            <w:webHidden/>
          </w:rPr>
          <w:fldChar w:fldCharType="separate"/>
        </w:r>
        <w:r w:rsidR="00351A73">
          <w:rPr>
            <w:noProof/>
            <w:webHidden/>
          </w:rPr>
          <w:t>20</w:t>
        </w:r>
        <w:r w:rsidR="00C763D6">
          <w:rPr>
            <w:webHidden/>
          </w:rPr>
          <w:fldChar w:fldCharType="end"/>
        </w:r>
      </w:hyperlink>
    </w:p>
    <w:p w:rsidR="00B402B1" w:rsidRDefault="00C763D6" w:rsidP="00253EBD">
      <w:pPr>
        <w:pStyle w:val="1425cm35084cm"/>
      </w:pPr>
      <w:r>
        <w:fldChar w:fldCharType="end"/>
      </w:r>
    </w:p>
    <w:p w:rsidR="0045024D" w:rsidRDefault="0045024D" w:rsidP="00A8649B">
      <w:bookmarkStart w:id="0" w:name="_Toc88539390"/>
      <w:bookmarkStart w:id="1" w:name="_Toc232906581"/>
      <w:bookmarkStart w:id="2" w:name="_Toc263078416"/>
    </w:p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Default="000F3502" w:rsidP="00A8649B"/>
    <w:p w:rsidR="000F3502" w:rsidRPr="00C35F74" w:rsidRDefault="000F3502" w:rsidP="00A8649B">
      <w:pPr>
        <w:pStyle w:val="afff"/>
      </w:pPr>
      <w:r w:rsidRPr="00C35F74">
        <w:rPr>
          <w:rFonts w:hint="eastAsia"/>
        </w:rPr>
        <w:t>&lt; 이 면은 비어두었음 &gt;</w:t>
      </w:r>
    </w:p>
    <w:p w:rsidR="0045024D" w:rsidRDefault="0045024D" w:rsidP="00A8649B">
      <w:pPr>
        <w:pStyle w:val="-7"/>
      </w:pPr>
    </w:p>
    <w:p w:rsidR="00B90AFC" w:rsidRDefault="00B90AFC" w:rsidP="00A8649B"/>
    <w:p w:rsidR="00B90AFC" w:rsidRDefault="00B90AFC" w:rsidP="00A8649B">
      <w:pPr>
        <w:pStyle w:val="ae"/>
      </w:pPr>
    </w:p>
    <w:p w:rsidR="00B90AFC" w:rsidRPr="003D5DAD" w:rsidRDefault="00B90AFC" w:rsidP="00A8649B">
      <w:pPr>
        <w:pStyle w:val="ae"/>
      </w:pPr>
    </w:p>
    <w:p w:rsidR="00B90AFC" w:rsidRDefault="00B90AFC" w:rsidP="00A8649B">
      <w:pPr>
        <w:pStyle w:val="ae"/>
      </w:pPr>
    </w:p>
    <w:p w:rsidR="00B90AFC" w:rsidRDefault="00B90AFC" w:rsidP="00A8649B">
      <w:pPr>
        <w:pStyle w:val="ae"/>
      </w:pPr>
    </w:p>
    <w:p w:rsidR="00B90AFC" w:rsidRDefault="00B90AFC" w:rsidP="00A8649B">
      <w:pPr>
        <w:pStyle w:val="ae"/>
      </w:pPr>
    </w:p>
    <w:p w:rsidR="00B90AFC" w:rsidRPr="00B90AFC" w:rsidRDefault="00B90AFC" w:rsidP="00A8649B">
      <w:pPr>
        <w:pStyle w:val="ae"/>
      </w:pPr>
    </w:p>
    <w:p w:rsidR="00B90AFC" w:rsidRDefault="00B90AFC" w:rsidP="00A8649B">
      <w:pPr>
        <w:pStyle w:val="121"/>
        <w:sectPr w:rsidR="00B90AFC" w:rsidSect="00B90AFC">
          <w:headerReference w:type="default" r:id="rId18"/>
          <w:footerReference w:type="default" r:id="rId19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:rsidR="00791B92" w:rsidRPr="008C2A14" w:rsidRDefault="00791B92" w:rsidP="00A8649B">
      <w:pPr>
        <w:pStyle w:val="121"/>
      </w:pPr>
      <w:bookmarkStart w:id="3" w:name="_Toc270688664"/>
      <w:bookmarkStart w:id="4" w:name="_Toc272150900"/>
      <w:r w:rsidRPr="008C2A14">
        <w:rPr>
          <w:rFonts w:hint="eastAsia"/>
        </w:rPr>
        <w:lastRenderedPageBreak/>
        <w:t>1</w:t>
      </w:r>
      <w:r w:rsidR="00C66470">
        <w:rPr>
          <w:rFonts w:hint="eastAsia"/>
        </w:rPr>
        <w:t>.</w:t>
      </w:r>
      <w:r w:rsidRPr="008C2A14">
        <w:rPr>
          <w:rFonts w:hint="eastAsia"/>
        </w:rPr>
        <w:t xml:space="preserve"> </w:t>
      </w:r>
      <w:bookmarkEnd w:id="0"/>
      <w:bookmarkEnd w:id="1"/>
      <w:bookmarkEnd w:id="2"/>
      <w:r w:rsidR="002E2119">
        <w:rPr>
          <w:rFonts w:hint="eastAsia"/>
        </w:rPr>
        <w:t>하드웨어 사양</w:t>
      </w:r>
      <w:bookmarkEnd w:id="3"/>
      <w:bookmarkEnd w:id="4"/>
    </w:p>
    <w:p w:rsidR="00FB11C1" w:rsidRPr="00FB11C1" w:rsidRDefault="00FB11C1" w:rsidP="00A8649B">
      <w:bookmarkStart w:id="5" w:name="_Toc88539391"/>
      <w:bookmarkStart w:id="6" w:name="_Toc232906582"/>
    </w:p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2126"/>
        <w:gridCol w:w="2032"/>
      </w:tblGrid>
      <w:tr w:rsidR="002E2119" w:rsidTr="00B90AFC">
        <w:trPr>
          <w:trHeight w:val="20"/>
          <w:jc w:val="center"/>
        </w:trPr>
        <w:tc>
          <w:tcPr>
            <w:tcW w:w="2005" w:type="dxa"/>
            <w:vMerge w:val="restart"/>
            <w:shd w:val="clear" w:color="auto" w:fill="D9D9D9" w:themeFill="background1" w:themeFillShade="D9"/>
            <w:vAlign w:val="center"/>
          </w:tcPr>
          <w:bookmarkEnd w:id="5"/>
          <w:bookmarkEnd w:id="6"/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항 목</w:t>
            </w:r>
          </w:p>
        </w:tc>
        <w:tc>
          <w:tcPr>
            <w:tcW w:w="4158" w:type="dxa"/>
            <w:gridSpan w:val="2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모 델 명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</w:t>
            </w:r>
            <w:r w:rsidR="001E026C">
              <w:rPr>
                <w:rFonts w:hint="eastAsia"/>
                <w:color w:val="0D0D0D" w:themeColor="text1" w:themeTint="F2"/>
              </w:rPr>
              <w:t>2A</w:t>
            </w:r>
            <w:r w:rsidRPr="00287028">
              <w:rPr>
                <w:rFonts w:hint="eastAsia"/>
                <w:color w:val="0D0D0D" w:themeColor="text1" w:themeTint="F2"/>
              </w:rPr>
              <w:t>7</w:t>
            </w:r>
          </w:p>
        </w:tc>
        <w:tc>
          <w:tcPr>
            <w:tcW w:w="2032" w:type="dxa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</w:t>
            </w:r>
            <w:r w:rsidR="001E026C">
              <w:rPr>
                <w:rFonts w:hint="eastAsia"/>
                <w:color w:val="0D0D0D" w:themeColor="text1" w:themeTint="F2"/>
              </w:rPr>
              <w:t>2A</w:t>
            </w:r>
            <w:r w:rsidRPr="00287028">
              <w:rPr>
                <w:rFonts w:hint="eastAsia"/>
                <w:color w:val="0D0D0D" w:themeColor="text1" w:themeTint="F2"/>
              </w:rPr>
              <w:t>10</w:t>
            </w:r>
          </w:p>
        </w:tc>
      </w:tr>
      <w:tr w:rsidR="002E2119" w:rsidRP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MCU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1E026C" w:rsidP="00A8649B">
            <w:pPr>
              <w:pStyle w:val="-4"/>
            </w:pPr>
            <w:r>
              <w:rPr>
                <w:rFonts w:hint="eastAsia"/>
              </w:rPr>
              <w:t>S5PC100 ARM Cortex A8</w:t>
            </w:r>
            <w:r w:rsidR="002E2119" w:rsidRPr="001659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CPU </w:t>
            </w:r>
            <w:r w:rsidR="002E2119" w:rsidRPr="00165945">
              <w:rPr>
                <w:rFonts w:ascii="바탕" w:eastAsia="바탕" w:hAnsi="바탕" w:cs="바탕" w:hint="eastAsia"/>
              </w:rPr>
              <w:t>–</w:t>
            </w:r>
            <w:r w:rsidR="002E2119" w:rsidRPr="001659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800</w:t>
            </w:r>
            <w:r w:rsidR="002E2119" w:rsidRPr="00165945">
              <w:rPr>
                <w:rFonts w:hint="eastAsia"/>
              </w:rPr>
              <w:t>MHz</w:t>
            </w:r>
          </w:p>
        </w:tc>
      </w:tr>
      <w:tr w:rsidR="002E2119" w:rsidRPr="00145B1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Memory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 xml:space="preserve">SDRAM : </w:t>
            </w:r>
            <w:r w:rsidR="001E026C">
              <w:rPr>
                <w:rFonts w:hint="eastAsia"/>
              </w:rPr>
              <w:t>256</w:t>
            </w:r>
            <w:r w:rsidRPr="00165945">
              <w:rPr>
                <w:rFonts w:hint="eastAsia"/>
              </w:rPr>
              <w:t>MB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 xml:space="preserve">NAND Flash : </w:t>
            </w:r>
            <w:r w:rsidR="001E026C">
              <w:rPr>
                <w:rFonts w:hint="eastAsia"/>
              </w:rPr>
              <w:t>256</w:t>
            </w:r>
            <w:r w:rsidRPr="00165945">
              <w:rPr>
                <w:rFonts w:hint="eastAsia"/>
              </w:rPr>
              <w:t>MB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LCD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TFT LCD(26만 Color)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7 Inch (800 x 480)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3</w:t>
            </w:r>
            <w:r w:rsidR="008F014C">
              <w:rPr>
                <w:rFonts w:hint="eastAsia"/>
              </w:rPr>
              <w:t>5</w:t>
            </w:r>
            <w:r w:rsidRPr="00165945">
              <w:rPr>
                <w:rFonts w:hint="eastAsia"/>
              </w:rPr>
              <w:t>0cd/m</w:t>
            </w:r>
            <w:r w:rsidRPr="00165945"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TFT LCD(26만 Color)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10.2 Inch (800 x 480)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350cd/m</w:t>
            </w:r>
            <w:r w:rsidRPr="00165945">
              <w:rPr>
                <w:rFonts w:hint="eastAsia"/>
                <w:vertAlign w:val="superscript"/>
              </w:rPr>
              <w:t>2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Backlight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LED Backlight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Ethernet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8F014C" w:rsidP="00A8649B">
            <w:pPr>
              <w:pStyle w:val="-4"/>
            </w:pPr>
            <w:r>
              <w:rPr>
                <w:rFonts w:hint="eastAsia"/>
              </w:rPr>
              <w:t>10/</w:t>
            </w:r>
            <w:r w:rsidR="002E2119" w:rsidRPr="00165945">
              <w:rPr>
                <w:rFonts w:hint="eastAsia"/>
              </w:rPr>
              <w:t>100Base-T (1Port)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Touch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 xml:space="preserve">4선 </w:t>
            </w:r>
            <w:proofErr w:type="spellStart"/>
            <w:r w:rsidRPr="00165945">
              <w:rPr>
                <w:rFonts w:hint="eastAsia"/>
              </w:rPr>
              <w:t>저항막</w:t>
            </w:r>
            <w:proofErr w:type="spellEnd"/>
            <w:r w:rsidRPr="00165945">
              <w:rPr>
                <w:rFonts w:hint="eastAsia"/>
              </w:rPr>
              <w:t xml:space="preserve"> 방식 Touch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Audio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스테레오 오디오 출력 (</w:t>
            </w:r>
            <w:r w:rsidRPr="00165945">
              <w:rPr>
                <w:rFonts w:ascii="MS Gothic" w:eastAsia="MS Gothic" w:hAnsi="MS Gothic" w:cs="Arial" w:hint="eastAsia"/>
                <w:szCs w:val="20"/>
              </w:rPr>
              <w:t>φ</w:t>
            </w:r>
            <w:r w:rsidRPr="00165945">
              <w:rPr>
                <w:rFonts w:hint="eastAsia"/>
              </w:rPr>
              <w:t>3.5 Audio Jack)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USB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Host 1Port</w:t>
            </w:r>
            <w:r w:rsidR="00B90AFC">
              <w:rPr>
                <w:rFonts w:hint="eastAsia"/>
              </w:rPr>
              <w:t xml:space="preserve"> , </w:t>
            </w:r>
            <w:r w:rsidRPr="00165945">
              <w:rPr>
                <w:rFonts w:hint="eastAsia"/>
              </w:rPr>
              <w:t xml:space="preserve">Device 1Port  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Serial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COM1 (RS232C)</w:t>
            </w:r>
          </w:p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COM2 (RS232C)</w:t>
            </w:r>
          </w:p>
          <w:p w:rsidR="002E2119" w:rsidRDefault="002E2119" w:rsidP="00A8649B">
            <w:pPr>
              <w:pStyle w:val="-4"/>
            </w:pPr>
            <w:r w:rsidRPr="00165945">
              <w:rPr>
                <w:rFonts w:hint="eastAsia"/>
              </w:rPr>
              <w:t>COM3 (RS232C)</w:t>
            </w:r>
          </w:p>
          <w:p w:rsidR="008F014C" w:rsidRPr="00165945" w:rsidRDefault="008F014C" w:rsidP="00A8649B">
            <w:pPr>
              <w:pStyle w:val="-4"/>
            </w:pPr>
            <w:r>
              <w:rPr>
                <w:rFonts w:hint="eastAsia"/>
              </w:rPr>
              <w:t>COM4 (RS485)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SD</w:t>
            </w:r>
            <w:r w:rsidR="004E76FB">
              <w:rPr>
                <w:rFonts w:hint="eastAsia"/>
              </w:rPr>
              <w:t xml:space="preserve"> </w:t>
            </w:r>
            <w:r w:rsidRPr="0009032E">
              <w:rPr>
                <w:rFonts w:hint="eastAsia"/>
              </w:rPr>
              <w:t>CARD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외부 SD CARD 지원 (</w:t>
            </w:r>
            <w:r w:rsidR="00106FFE">
              <w:rPr>
                <w:rFonts w:hint="eastAsia"/>
              </w:rPr>
              <w:t xml:space="preserve">최대 </w:t>
            </w:r>
            <w:r w:rsidRPr="00165945">
              <w:rPr>
                <w:rFonts w:hint="eastAsia"/>
              </w:rPr>
              <w:t>4GB</w:t>
            </w:r>
            <w:r w:rsidR="00106FFE">
              <w:rPr>
                <w:rFonts w:hint="eastAsia"/>
              </w:rPr>
              <w:t>까지</w:t>
            </w:r>
            <w:r w:rsidRPr="00165945">
              <w:rPr>
                <w:rFonts w:hint="eastAsia"/>
              </w:rPr>
              <w:t xml:space="preserve"> 지원)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Input Power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DC12V~DC24V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Power Consumption</w:t>
            </w:r>
          </w:p>
        </w:tc>
        <w:tc>
          <w:tcPr>
            <w:tcW w:w="2126" w:type="dxa"/>
            <w:vAlign w:val="center"/>
          </w:tcPr>
          <w:p w:rsidR="002E2119" w:rsidRPr="00165945" w:rsidRDefault="00106FFE" w:rsidP="00A8649B">
            <w:pPr>
              <w:pStyle w:val="-4"/>
            </w:pPr>
            <w:r>
              <w:rPr>
                <w:rFonts w:hint="eastAsia"/>
              </w:rPr>
              <w:t>&lt;6W (0.5A</w:t>
            </w:r>
            <w:r>
              <w:rPr>
                <w:rFonts w:ascii="맑은 고딕" w:eastAsia="맑은 고딕" w:hAnsi="맑은 고딕" w:hint="eastAsia"/>
              </w:rPr>
              <w:t>ⅹ</w:t>
            </w:r>
            <w:r w:rsidR="002E2119" w:rsidRPr="00165945">
              <w:rPr>
                <w:rFonts w:hint="eastAsia"/>
              </w:rPr>
              <w:t>12V)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&lt;10W (0.8A</w:t>
            </w:r>
            <w:r w:rsidR="00106FFE">
              <w:rPr>
                <w:rFonts w:ascii="맑은 고딕" w:eastAsia="맑은 고딕" w:hAnsi="맑은 고딕" w:hint="eastAsia"/>
              </w:rPr>
              <w:t>ⅹ</w:t>
            </w:r>
            <w:r w:rsidRPr="00165945">
              <w:rPr>
                <w:rFonts w:hint="eastAsia"/>
              </w:rPr>
              <w:t>12V)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Dimension(mm)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2</w:t>
            </w:r>
            <w:r w:rsidR="008F014C">
              <w:rPr>
                <w:rFonts w:hint="eastAsia"/>
              </w:rPr>
              <w:t>10</w:t>
            </w:r>
            <w:r w:rsidRPr="00165945">
              <w:rPr>
                <w:rFonts w:hint="eastAsia"/>
              </w:rPr>
              <w:t>(H)x1</w:t>
            </w:r>
            <w:r w:rsidR="008F014C">
              <w:rPr>
                <w:rFonts w:hint="eastAsia"/>
              </w:rPr>
              <w:t>35</w:t>
            </w:r>
            <w:r w:rsidRPr="00165945">
              <w:rPr>
                <w:rFonts w:hint="eastAsia"/>
              </w:rPr>
              <w:t>(V)x</w:t>
            </w:r>
            <w:r w:rsidR="008F014C">
              <w:rPr>
                <w:rFonts w:hint="eastAsia"/>
              </w:rPr>
              <w:t>35</w:t>
            </w:r>
            <w:r w:rsidRPr="00165945">
              <w:rPr>
                <w:rFonts w:hint="eastAsia"/>
              </w:rPr>
              <w:t>(D)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284(H)x163(V)x56(D)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Weight</w:t>
            </w:r>
          </w:p>
        </w:tc>
        <w:tc>
          <w:tcPr>
            <w:tcW w:w="2126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650g</w:t>
            </w:r>
          </w:p>
        </w:tc>
        <w:tc>
          <w:tcPr>
            <w:tcW w:w="2032" w:type="dxa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1040g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Operating Temperature</w:t>
            </w:r>
          </w:p>
        </w:tc>
        <w:tc>
          <w:tcPr>
            <w:tcW w:w="4158" w:type="dxa"/>
            <w:gridSpan w:val="2"/>
            <w:vAlign w:val="center"/>
          </w:tcPr>
          <w:p w:rsidR="002E2119" w:rsidRPr="00165945" w:rsidRDefault="002E2119" w:rsidP="00A8649B">
            <w:pPr>
              <w:pStyle w:val="-4"/>
            </w:pPr>
            <w:r w:rsidRPr="00165945">
              <w:rPr>
                <w:rFonts w:hint="eastAsia"/>
              </w:rPr>
              <w:t>0℃~70℃</w:t>
            </w:r>
          </w:p>
        </w:tc>
      </w:tr>
    </w:tbl>
    <w:p w:rsidR="002E2119" w:rsidRDefault="002E2119" w:rsidP="00A8649B">
      <w:pPr>
        <w:pStyle w:val="2-045cm18"/>
        <w:spacing w:after="487"/>
      </w:pPr>
      <w:r>
        <w:rPr>
          <w:rFonts w:hint="eastAsia"/>
        </w:rPr>
        <w:t>&lt;표 1-1&gt;</w:t>
      </w:r>
      <w:r w:rsidR="00145B1C">
        <w:rPr>
          <w:rFonts w:hint="eastAsia"/>
        </w:rPr>
        <w:t xml:space="preserve"> </w:t>
      </w:r>
      <w:proofErr w:type="spellStart"/>
      <w:r w:rsidR="00145B1C">
        <w:rPr>
          <w:rFonts w:hint="eastAsia"/>
        </w:rPr>
        <w:t>autobase</w:t>
      </w:r>
      <w:proofErr w:type="spellEnd"/>
      <w:r w:rsidR="00145B1C">
        <w:rPr>
          <w:rFonts w:hint="eastAsia"/>
        </w:rPr>
        <w:t xml:space="preserve"> Touch Smart 하드웨어 사양</w:t>
      </w:r>
    </w:p>
    <w:p w:rsidR="008F014C" w:rsidRDefault="008F014C" w:rsidP="00A8649B"/>
    <w:p w:rsidR="004E76FB" w:rsidRDefault="004E76FB" w:rsidP="00A8649B"/>
    <w:p w:rsidR="002E6368" w:rsidRPr="008F014C" w:rsidRDefault="002E6368" w:rsidP="00A8649B"/>
    <w:p w:rsidR="00B90AFC" w:rsidRPr="00B90AFC" w:rsidRDefault="00B90AFC" w:rsidP="00A8649B">
      <w:pPr>
        <w:pStyle w:val="121"/>
      </w:pPr>
      <w:bookmarkStart w:id="7" w:name="_Toc222134810"/>
      <w:bookmarkStart w:id="8" w:name="_Toc270688665"/>
      <w:bookmarkStart w:id="9" w:name="_Toc272150901"/>
      <w:bookmarkStart w:id="10" w:name="_Toc263078419"/>
      <w:r w:rsidRPr="00B90AFC">
        <w:rPr>
          <w:rFonts w:hint="eastAsia"/>
        </w:rPr>
        <w:lastRenderedPageBreak/>
        <w:t>2. 각부명칭 및 용도</w:t>
      </w:r>
      <w:bookmarkEnd w:id="7"/>
      <w:bookmarkEnd w:id="8"/>
      <w:bookmarkEnd w:id="9"/>
    </w:p>
    <w:p w:rsidR="00B90AFC" w:rsidRDefault="00B90AFC" w:rsidP="00A8649B">
      <w:r>
        <w:rPr>
          <w:rFonts w:hint="eastAsia"/>
        </w:rPr>
        <w:t xml:space="preserve">   </w:t>
      </w:r>
      <w:r w:rsidRPr="00BA587B">
        <w:rPr>
          <w:rFonts w:ascii="돋움" w:eastAsia="돋움" w:hAnsi="돋움" w:hint="eastAsia"/>
          <w:sz w:val="22"/>
          <w:szCs w:val="22"/>
        </w:rPr>
        <w:t xml:space="preserve">  </w:t>
      </w:r>
      <w:r w:rsidR="000A7C50">
        <w:rPr>
          <w:noProof/>
        </w:rPr>
        <w:drawing>
          <wp:inline distT="0" distB="0" distL="0" distR="0" wp14:anchorId="6B0780A8" wp14:editId="19DF9183">
            <wp:extent cx="4049483" cy="2185058"/>
            <wp:effectExtent l="0" t="0" r="8255" b="571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tsmejeon\Desktop\뉴텍전자\그림\각부명칭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3" cy="21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:rsidR="002C13F6" w:rsidRDefault="002C13F6" w:rsidP="00A8649B">
      <w:pPr>
        <w:pStyle w:val="2-045cm18"/>
        <w:spacing w:after="487"/>
      </w:pPr>
      <w:r>
        <w:br/>
      </w:r>
      <w:r w:rsidR="00B90AFC">
        <w:rPr>
          <w:rFonts w:hint="eastAsia"/>
        </w:rPr>
        <w:t>&lt;그림 2-1&gt;</w:t>
      </w:r>
      <w:r w:rsidR="00145B1C">
        <w:rPr>
          <w:rFonts w:hint="eastAsia"/>
        </w:rPr>
        <w:t xml:space="preserve"> 각부명칭 및 용도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4313"/>
      </w:tblGrid>
      <w:tr w:rsidR="000A7C50" w:rsidRPr="00287028" w:rsidTr="004B34F0">
        <w:trPr>
          <w:trHeight w:val="20"/>
        </w:trPr>
        <w:tc>
          <w:tcPr>
            <w:tcW w:w="1576" w:type="dxa"/>
            <w:shd w:val="clear" w:color="auto" w:fill="C0C0C0"/>
            <w:vAlign w:val="center"/>
          </w:tcPr>
          <w:p w:rsidR="000A7C50" w:rsidRPr="00287028" w:rsidRDefault="000A7C50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Name</w:t>
            </w:r>
          </w:p>
        </w:tc>
        <w:tc>
          <w:tcPr>
            <w:tcW w:w="4313" w:type="dxa"/>
            <w:shd w:val="clear" w:color="auto" w:fill="C0C0C0"/>
            <w:vAlign w:val="center"/>
          </w:tcPr>
          <w:p w:rsidR="000A7C50" w:rsidRPr="00287028" w:rsidRDefault="000A7C50" w:rsidP="00B90AFC">
            <w:pPr>
              <w:pStyle w:val="afff0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Description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전원입력 DC-Jack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φ2.5 DC Jack 형태의 전원입력 단자로 주로 Adaptor 전원 이용 시 사용함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 xml:space="preserve">전원입력 </w:t>
            </w:r>
            <w:proofErr w:type="spellStart"/>
            <w:r w:rsidRPr="00B90AFC">
              <w:rPr>
                <w:rFonts w:hint="eastAsia"/>
              </w:rPr>
              <w:t>단자대</w:t>
            </w:r>
            <w:proofErr w:type="spellEnd"/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proofErr w:type="spellStart"/>
            <w:r w:rsidRPr="00B90AFC">
              <w:rPr>
                <w:rFonts w:hint="eastAsia"/>
              </w:rPr>
              <w:t>단자대</w:t>
            </w:r>
            <w:proofErr w:type="spellEnd"/>
            <w:r w:rsidRPr="00B90AFC">
              <w:rPr>
                <w:rFonts w:hint="eastAsia"/>
              </w:rPr>
              <w:t xml:space="preserve"> 형태의 전원입력 단자로 전원을 케이블로 연결 시 사용함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전원 스위치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전원을 ON/OFF 시킬 수 있음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1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1</w:t>
            </w:r>
            <w:r w:rsidRPr="00B90AFC">
              <w:rPr>
                <w:rFonts w:hint="eastAsia"/>
              </w:rPr>
              <w:t xml:space="preserve"> 포트 (</w:t>
            </w:r>
            <w:proofErr w:type="spellStart"/>
            <w:r>
              <w:rPr>
                <w:rFonts w:hint="eastAsia"/>
              </w:rPr>
              <w:t>펌웨어</w:t>
            </w:r>
            <w:proofErr w:type="spellEnd"/>
            <w:r>
              <w:rPr>
                <w:rFonts w:hint="eastAsia"/>
              </w:rPr>
              <w:t xml:space="preserve"> 변경용</w:t>
            </w:r>
            <w:r w:rsidRPr="00B90AFC">
              <w:rPr>
                <w:rFonts w:hint="eastAsia"/>
              </w:rPr>
              <w:t>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2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2</w:t>
            </w:r>
            <w:r w:rsidRPr="00B90AFC">
              <w:rPr>
                <w:rFonts w:hint="eastAsia"/>
              </w:rPr>
              <w:t xml:space="preserve"> 포트 (RS232C / Female Type D-SUB 9PIN)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3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>
              <w:rPr>
                <w:rFonts w:hint="eastAsia"/>
              </w:rPr>
              <w:t>COM3</w:t>
            </w:r>
            <w:r w:rsidRPr="00B90AFC">
              <w:rPr>
                <w:rFonts w:hint="eastAsia"/>
              </w:rPr>
              <w:t xml:space="preserve"> 포트 (RS232C / Female Type D-SUB 9PIN)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4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 xml:space="preserve">4 </w:t>
            </w:r>
            <w:r w:rsidRPr="00B90AFC">
              <w:rPr>
                <w:rFonts w:hint="eastAsia"/>
              </w:rPr>
              <w:t>RS485 포트 (RS485)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Ethernet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10</w:t>
            </w:r>
            <w:r>
              <w:rPr>
                <w:rFonts w:hint="eastAsia"/>
              </w:rPr>
              <w:t>/100</w:t>
            </w:r>
            <w:r w:rsidRPr="00B90AFC">
              <w:rPr>
                <w:rFonts w:hint="eastAsia"/>
              </w:rPr>
              <w:t>Base-T Ethernet 포트 (RJ-45)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USB_HOST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USB 호스트 포트 (USB A Type Connector)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USB_DEVICE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USB 디바이스 포트 (USB B Type Connector)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SD카드 커넥터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SD카드 슬롯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Audio Out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A8649B">
            <w:pPr>
              <w:pStyle w:val="-4"/>
            </w:pPr>
            <w:r w:rsidRPr="00B90AFC">
              <w:rPr>
                <w:rFonts w:hint="eastAsia"/>
              </w:rPr>
              <w:t>스테레오 오디오 출력 단자 (</w:t>
            </w:r>
            <w:bookmarkStart w:id="11" w:name="OLE_LINK1"/>
            <w:r w:rsidRPr="00B90AFC">
              <w:rPr>
                <w:rFonts w:hint="eastAsia"/>
              </w:rPr>
              <w:t>φ</w:t>
            </w:r>
            <w:bookmarkEnd w:id="11"/>
            <w:r w:rsidRPr="00B90AFC">
              <w:rPr>
                <w:rFonts w:hint="eastAsia"/>
              </w:rPr>
              <w:t>3.5)</w:t>
            </w:r>
          </w:p>
        </w:tc>
      </w:tr>
    </w:tbl>
    <w:p w:rsidR="00B90AFC" w:rsidRPr="006007A4" w:rsidRDefault="00B90AFC" w:rsidP="00A8649B">
      <w:pPr>
        <w:pStyle w:val="2-045cm18"/>
        <w:spacing w:after="487"/>
      </w:pPr>
      <w:r>
        <w:rPr>
          <w:rFonts w:hint="eastAsia"/>
        </w:rPr>
        <w:t>&lt;표 2-1&gt;</w:t>
      </w:r>
      <w:r w:rsidR="00145B1C">
        <w:rPr>
          <w:rFonts w:hint="eastAsia"/>
        </w:rPr>
        <w:t xml:space="preserve"> 각부명칭 및 용도에 대한 설명</w:t>
      </w:r>
    </w:p>
    <w:p w:rsidR="00B90AFC" w:rsidRPr="00B90AFC" w:rsidRDefault="00B90AFC" w:rsidP="00A8649B">
      <w:pPr>
        <w:pStyle w:val="121"/>
      </w:pPr>
      <w:bookmarkStart w:id="12" w:name="_Toc270688666"/>
      <w:bookmarkStart w:id="13" w:name="_Toc272150902"/>
      <w:r w:rsidRPr="00B90AFC">
        <w:rPr>
          <w:rFonts w:hint="eastAsia"/>
        </w:rPr>
        <w:lastRenderedPageBreak/>
        <w:t xml:space="preserve">3. </w:t>
      </w:r>
      <w:proofErr w:type="spellStart"/>
      <w:r w:rsidRPr="00B90AFC">
        <w:rPr>
          <w:rFonts w:hint="eastAsia"/>
        </w:rPr>
        <w:t>브라켓</w:t>
      </w:r>
      <w:proofErr w:type="spellEnd"/>
      <w:r w:rsidRPr="00B90AFC">
        <w:rPr>
          <w:rFonts w:hint="eastAsia"/>
        </w:rPr>
        <w:t xml:space="preserve"> 장착 방법</w:t>
      </w:r>
      <w:bookmarkEnd w:id="12"/>
      <w:bookmarkEnd w:id="13"/>
    </w:p>
    <w:p w:rsidR="00B90AFC" w:rsidRPr="003B6961" w:rsidRDefault="00B90AFC" w:rsidP="00A8649B">
      <w:r w:rsidRPr="003B6961">
        <w:rPr>
          <w:rFonts w:hint="eastAsia"/>
        </w:rPr>
        <w:t>제품구입시, ATS</w:t>
      </w:r>
      <w:r w:rsidR="002E6368">
        <w:rPr>
          <w:rFonts w:hint="eastAsia"/>
        </w:rPr>
        <w:t>2A</w:t>
      </w:r>
      <w:r w:rsidRPr="003B6961">
        <w:rPr>
          <w:rFonts w:hint="eastAsia"/>
        </w:rPr>
        <w:t>7 또는 ATS</w:t>
      </w:r>
      <w:r w:rsidR="002E6368">
        <w:rPr>
          <w:rFonts w:hint="eastAsia"/>
        </w:rPr>
        <w:t>2A</w:t>
      </w:r>
      <w:r w:rsidRPr="003B6961">
        <w:rPr>
          <w:rFonts w:hint="eastAsia"/>
        </w:rPr>
        <w:t xml:space="preserve">10을 전면 </w:t>
      </w:r>
      <w:proofErr w:type="spellStart"/>
      <w:r>
        <w:rPr>
          <w:rFonts w:hint="eastAsia"/>
        </w:rPr>
        <w:t>판넬</w:t>
      </w:r>
      <w:r w:rsidRPr="003B6961">
        <w:rPr>
          <w:rFonts w:hint="eastAsia"/>
        </w:rPr>
        <w:t>에</w:t>
      </w:r>
      <w:proofErr w:type="spellEnd"/>
      <w:r w:rsidRPr="003B6961">
        <w:rPr>
          <w:rFonts w:hint="eastAsia"/>
        </w:rPr>
        <w:t xml:space="preserve"> 설치하기 위한 고정나사를 제공하고 있습니다. 아래 그림과 같이 고정용 장치를 조립하신 후 전면 </w:t>
      </w:r>
      <w:proofErr w:type="spellStart"/>
      <w:r>
        <w:rPr>
          <w:rFonts w:hint="eastAsia"/>
        </w:rPr>
        <w:t>판넬</w:t>
      </w:r>
      <w:r w:rsidRPr="003B6961">
        <w:rPr>
          <w:rFonts w:hint="eastAsia"/>
        </w:rPr>
        <w:t>에</w:t>
      </w:r>
      <w:proofErr w:type="spellEnd"/>
      <w:r w:rsidRPr="003B6961">
        <w:rPr>
          <w:rFonts w:hint="eastAsia"/>
        </w:rPr>
        <w:t xml:space="preserve"> 장착하시기 바랍니다.</w:t>
      </w:r>
    </w:p>
    <w:p w:rsidR="00B90AFC" w:rsidRPr="00D2514B" w:rsidRDefault="00B90AFC" w:rsidP="00A8649B">
      <w:pPr>
        <w:pStyle w:val="2b"/>
        <w:ind w:left="1032" w:hanging="400"/>
      </w:pPr>
    </w:p>
    <w:p w:rsidR="00B90AFC" w:rsidRPr="00254E79" w:rsidRDefault="00B90AFC" w:rsidP="00A8649B">
      <w:pPr>
        <w:pStyle w:val="2b"/>
        <w:ind w:left="1032" w:hanging="400"/>
      </w:pPr>
    </w:p>
    <w:p w:rsidR="00B90AFC" w:rsidRPr="00102D4D" w:rsidRDefault="00EF6738" w:rsidP="00A8649B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96F45" wp14:editId="14DE67BC">
                <wp:simplePos x="0" y="0"/>
                <wp:positionH relativeFrom="column">
                  <wp:posOffset>2931160</wp:posOffset>
                </wp:positionH>
                <wp:positionV relativeFrom="paragraph">
                  <wp:posOffset>2825115</wp:posOffset>
                </wp:positionV>
                <wp:extent cx="1447800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738" w:rsidRDefault="00EF6738" w:rsidP="00EF6738">
                            <w:pPr>
                              <w:pStyle w:val="afffa"/>
                            </w:pPr>
                            <w:r>
                              <w:rPr>
                                <w:rFonts w:hint="eastAsia"/>
                              </w:rPr>
                              <w:t>TAPPING SCREW M3X10</w:t>
                            </w:r>
                          </w:p>
                          <w:p w:rsidR="00EF6738" w:rsidRPr="00102D4D" w:rsidRDefault="00EF6738" w:rsidP="00EF6738">
                            <w:pPr>
                              <w:pStyle w:val="afffa"/>
                            </w:pPr>
                            <w:r>
                              <w:rPr>
                                <w:rFonts w:hint="eastAsia"/>
                              </w:rPr>
                              <w:t>(4EA, NI-Nickel, BIND Head)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30.8pt;margin-top:222.45pt;width:114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" fillcolor="white [3212]" stroked="f" strokeweight=".5pt">
                <v:textbox inset=".5mm,,.5mm">
                  <w:txbxContent>
                    <w:p w:rsidR="00EF6738" w:rsidRDefault="00EF6738" w:rsidP="00EF6738">
                      <w:pPr>
                        <w:pStyle w:val="afffa"/>
                      </w:pPr>
                      <w:r>
                        <w:rPr>
                          <w:rFonts w:hint="eastAsia"/>
                        </w:rPr>
                        <w:t>TAPPING SCREW M3X10</w:t>
                      </w:r>
                    </w:p>
                    <w:p w:rsidR="00EF6738" w:rsidRPr="00102D4D" w:rsidRDefault="00EF6738" w:rsidP="00EF6738">
                      <w:pPr>
                        <w:pStyle w:val="afffa"/>
                      </w:pPr>
                      <w:r>
                        <w:rPr>
                          <w:rFonts w:hint="eastAsia"/>
                        </w:rPr>
                        <w:t>(4EA, NI-Nickel, BIND Head)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E5D95" wp14:editId="7A98DF23">
                <wp:simplePos x="0" y="0"/>
                <wp:positionH relativeFrom="column">
                  <wp:posOffset>3077210</wp:posOffset>
                </wp:positionH>
                <wp:positionV relativeFrom="paragraph">
                  <wp:posOffset>151765</wp:posOffset>
                </wp:positionV>
                <wp:extent cx="812800" cy="254000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4D" w:rsidRPr="00102D4D" w:rsidRDefault="00102D4D" w:rsidP="00102D4D">
                            <w:pPr>
                              <w:pStyle w:val="afffa"/>
                            </w:pPr>
                            <w:r w:rsidRPr="00102D4D">
                              <w:rPr>
                                <w:rFonts w:hint="eastAsia"/>
                              </w:rPr>
                              <w:t>Mount BRK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242.3pt;margin-top:11.95pt;width:64pt;height:2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" fillcolor="white [3212]" stroked="f" strokeweight=".5pt">
                <v:textbox inset=".5mm,,.5mm">
                  <w:txbxContent>
                    <w:p w:rsidR="00102D4D" w:rsidRPr="00102D4D" w:rsidRDefault="00102D4D" w:rsidP="00102D4D">
                      <w:pPr>
                        <w:pStyle w:val="afffa"/>
                      </w:pPr>
                      <w:r w:rsidRPr="00102D4D">
                        <w:rPr>
                          <w:rFonts w:hint="eastAsia"/>
                        </w:rPr>
                        <w:t>Mount BRK</w:t>
                      </w:r>
                    </w:p>
                  </w:txbxContent>
                </v:textbox>
              </v:shape>
            </w:pict>
          </mc:Fallback>
        </mc:AlternateContent>
      </w:r>
      <w:r w:rsidR="00102D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542E4" wp14:editId="25D4045D">
                <wp:simplePos x="0" y="0"/>
                <wp:positionH relativeFrom="column">
                  <wp:posOffset>3013710</wp:posOffset>
                </wp:positionH>
                <wp:positionV relativeFrom="paragraph">
                  <wp:posOffset>2507615</wp:posOffset>
                </wp:positionV>
                <wp:extent cx="1257300" cy="349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4D" w:rsidRDefault="00102D4D" w:rsidP="00102D4D">
                            <w:pPr>
                              <w:pStyle w:val="afffa"/>
                            </w:pPr>
                            <w:r>
                              <w:rPr>
                                <w:rFonts w:hint="eastAsia"/>
                              </w:rPr>
                              <w:t>SCREW M4X30</w:t>
                            </w:r>
                          </w:p>
                          <w:p w:rsidR="00102D4D" w:rsidRPr="00102D4D" w:rsidRDefault="00102D4D" w:rsidP="00102D4D">
                            <w:pPr>
                              <w:pStyle w:val="afffa"/>
                            </w:pPr>
                            <w:r>
                              <w:rPr>
                                <w:rFonts w:hint="eastAsia"/>
                              </w:rPr>
                              <w:t>(4EA, Zn-Zinc, Pan Head)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37.3pt;margin-top:197.45pt;width:99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" fillcolor="white [3212]" stroked="f" strokeweight=".5pt">
                <v:textbox inset=".5mm,,.5mm">
                  <w:txbxContent>
                    <w:p w:rsidR="00102D4D" w:rsidRDefault="00102D4D" w:rsidP="00102D4D">
                      <w:pPr>
                        <w:pStyle w:val="afffa"/>
                      </w:pPr>
                      <w:r>
                        <w:rPr>
                          <w:rFonts w:hint="eastAsia"/>
                        </w:rPr>
                        <w:t>SCREW M4X30</w:t>
                      </w:r>
                    </w:p>
                    <w:p w:rsidR="00102D4D" w:rsidRPr="00102D4D" w:rsidRDefault="00102D4D" w:rsidP="00102D4D">
                      <w:pPr>
                        <w:pStyle w:val="afffa"/>
                      </w:pPr>
                      <w:r>
                        <w:rPr>
                          <w:rFonts w:hint="eastAsia"/>
                        </w:rPr>
                        <w:t>(4EA, Zn-Zinc, Pan Head)</w:t>
                      </w:r>
                    </w:p>
                  </w:txbxContent>
                </v:textbox>
              </v:shape>
            </w:pict>
          </mc:Fallback>
        </mc:AlternateContent>
      </w:r>
      <w:r w:rsidR="004E76FB">
        <w:rPr>
          <w:noProof/>
        </w:rPr>
        <w:drawing>
          <wp:inline distT="0" distB="0" distL="0" distR="0" wp14:anchorId="51B82DF7" wp14:editId="21C82FD4">
            <wp:extent cx="3888105" cy="315150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브라켓장착방법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FC" w:rsidRPr="00254E79" w:rsidRDefault="00B90AFC" w:rsidP="00A8649B"/>
    <w:p w:rsidR="00B90AFC" w:rsidRDefault="00B90AFC" w:rsidP="00A8649B">
      <w:r>
        <w:tab/>
      </w:r>
    </w:p>
    <w:p w:rsidR="00B90AFC" w:rsidRDefault="00B90AFC" w:rsidP="00A8649B">
      <w:pPr>
        <w:pStyle w:val="2-045cm18"/>
        <w:spacing w:after="487"/>
      </w:pPr>
      <w:r>
        <w:rPr>
          <w:rFonts w:hint="eastAsia"/>
        </w:rPr>
        <w:t>&lt;그림 3-1&gt;</w:t>
      </w:r>
      <w:r w:rsidR="00145B1C">
        <w:rPr>
          <w:rFonts w:hint="eastAsia"/>
        </w:rPr>
        <w:t xml:space="preserve"> </w:t>
      </w:r>
      <w:proofErr w:type="spellStart"/>
      <w:r w:rsidR="00145B1C">
        <w:rPr>
          <w:rFonts w:hint="eastAsia"/>
        </w:rPr>
        <w:t>브라켓</w:t>
      </w:r>
      <w:proofErr w:type="spellEnd"/>
      <w:r w:rsidR="00145B1C">
        <w:rPr>
          <w:rFonts w:hint="eastAsia"/>
        </w:rPr>
        <w:t xml:space="preserve"> 장착 방법</w:t>
      </w:r>
    </w:p>
    <w:p w:rsidR="00225A2A" w:rsidRDefault="00225A2A" w:rsidP="00A8649B">
      <w:pPr>
        <w:pStyle w:val="2-045cm18"/>
        <w:spacing w:after="487"/>
      </w:pPr>
    </w:p>
    <w:p w:rsidR="00B90AFC" w:rsidRPr="00B90AFC" w:rsidRDefault="00B90AFC" w:rsidP="00A8649B">
      <w:pPr>
        <w:pStyle w:val="121"/>
      </w:pPr>
      <w:bookmarkStart w:id="14" w:name="_Toc222134811"/>
      <w:bookmarkStart w:id="15" w:name="_Toc270688667"/>
      <w:bookmarkStart w:id="16" w:name="_Toc272150903"/>
      <w:r w:rsidRPr="00B90AFC">
        <w:rPr>
          <w:rFonts w:hint="eastAsia"/>
        </w:rPr>
        <w:lastRenderedPageBreak/>
        <w:t>4. 외형 치수</w:t>
      </w:r>
      <w:bookmarkEnd w:id="14"/>
      <w:bookmarkEnd w:id="15"/>
      <w:bookmarkEnd w:id="16"/>
    </w:p>
    <w:p w:rsidR="00A233C4" w:rsidRDefault="00A233C4" w:rsidP="00A8649B">
      <w:pPr>
        <w:pStyle w:val="aff1"/>
      </w:pPr>
    </w:p>
    <w:p w:rsidR="00A233C4" w:rsidRDefault="00B90AFC" w:rsidP="0009032E">
      <w:pPr>
        <w:pStyle w:val="afff1"/>
      </w:pPr>
      <w:r w:rsidRPr="0009032E">
        <w:rPr>
          <w:rFonts w:hint="eastAsia"/>
        </w:rPr>
        <w:t>[ATS</w:t>
      </w:r>
      <w:r w:rsidR="002E6368">
        <w:rPr>
          <w:rFonts w:hint="eastAsia"/>
        </w:rPr>
        <w:t>2A</w:t>
      </w:r>
      <w:r w:rsidRPr="0009032E">
        <w:rPr>
          <w:rFonts w:hint="eastAsia"/>
        </w:rPr>
        <w:t>7]</w:t>
      </w:r>
    </w:p>
    <w:p w:rsidR="0011110D" w:rsidRDefault="004661D6" w:rsidP="00272885">
      <w:pPr>
        <w:pStyle w:val="afff1"/>
        <w:jc w:val="center"/>
      </w:pPr>
      <w:r>
        <w:rPr>
          <w:rFonts w:hint="eastAsia"/>
        </w:rPr>
        <w:t xml:space="preserve">  </w:t>
      </w:r>
      <w:r w:rsidR="0011110D">
        <w:rPr>
          <w:noProof/>
        </w:rPr>
        <w:drawing>
          <wp:inline distT="0" distB="0" distL="0" distR="0" wp14:anchorId="31AD55E6" wp14:editId="61C52EF2">
            <wp:extent cx="3494271" cy="4690052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2A7_외형치수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271" cy="469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FC" w:rsidRDefault="00272885" w:rsidP="00A8649B">
      <w:pPr>
        <w:pStyle w:val="2-045cm18"/>
        <w:spacing w:after="487"/>
      </w:pPr>
      <w:r>
        <w:br/>
      </w:r>
      <w:r w:rsidR="00B90AFC">
        <w:rPr>
          <w:rFonts w:hint="eastAsia"/>
        </w:rPr>
        <w:t>&lt;그림 4-1&gt;</w:t>
      </w:r>
      <w:r w:rsidR="00145B1C">
        <w:rPr>
          <w:rFonts w:hint="eastAsia"/>
        </w:rPr>
        <w:t xml:space="preserve"> ATS</w:t>
      </w:r>
      <w:r w:rsidR="00EC5AAD">
        <w:rPr>
          <w:rFonts w:hint="eastAsia"/>
        </w:rPr>
        <w:t>2A</w:t>
      </w:r>
      <w:r w:rsidR="00145B1C">
        <w:rPr>
          <w:rFonts w:hint="eastAsia"/>
        </w:rPr>
        <w:t>7 외형 치수</w:t>
      </w:r>
    </w:p>
    <w:p w:rsidR="0011110D" w:rsidRDefault="0011110D" w:rsidP="00A8649B"/>
    <w:p w:rsidR="004661D6" w:rsidRDefault="004661D6" w:rsidP="0009032E">
      <w:pPr>
        <w:pStyle w:val="afff1"/>
      </w:pPr>
    </w:p>
    <w:p w:rsidR="00B90AFC" w:rsidRDefault="00B90AFC" w:rsidP="0009032E">
      <w:pPr>
        <w:pStyle w:val="afff1"/>
      </w:pPr>
      <w:r w:rsidRPr="00B90AFC">
        <w:rPr>
          <w:rFonts w:hint="eastAsia"/>
        </w:rPr>
        <w:t>[ATS</w:t>
      </w:r>
      <w:r w:rsidR="002E6368">
        <w:rPr>
          <w:rFonts w:hint="eastAsia"/>
        </w:rPr>
        <w:t>2A</w:t>
      </w:r>
      <w:r w:rsidRPr="00B90AFC">
        <w:rPr>
          <w:rFonts w:hint="eastAsia"/>
        </w:rPr>
        <w:t>10]</w:t>
      </w:r>
    </w:p>
    <w:p w:rsidR="0011110D" w:rsidRPr="00B90AFC" w:rsidRDefault="004661D6" w:rsidP="001B7D28">
      <w:pPr>
        <w:pStyle w:val="afff1"/>
        <w:jc w:val="center"/>
      </w:pPr>
      <w:r>
        <w:rPr>
          <w:rFonts w:hint="eastAsia"/>
        </w:rPr>
        <w:t xml:space="preserve">   </w:t>
      </w:r>
      <w:r w:rsidR="0011110D">
        <w:rPr>
          <w:noProof/>
        </w:rPr>
        <w:drawing>
          <wp:inline distT="0" distB="0" distL="0" distR="0" wp14:anchorId="7DC85CDF" wp14:editId="0A9FD21F">
            <wp:extent cx="3240000" cy="4384800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2A10_외형치수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FC" w:rsidRDefault="000A7C50" w:rsidP="00A8649B">
      <w:pPr>
        <w:pStyle w:val="2b"/>
        <w:ind w:left="1032" w:hanging="400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4CB386" wp14:editId="098FE15E">
            <wp:simplePos x="0" y="0"/>
            <wp:positionH relativeFrom="column">
              <wp:posOffset>4730750</wp:posOffset>
            </wp:positionH>
            <wp:positionV relativeFrom="paragraph">
              <wp:posOffset>225425</wp:posOffset>
            </wp:positionV>
            <wp:extent cx="1220470" cy="1150620"/>
            <wp:effectExtent l="0" t="0" r="0" b="0"/>
            <wp:wrapNone/>
            <wp:docPr id="115" name="그림 115" descr="3500a_볼트깊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500a_볼트깊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0D" w:rsidRDefault="002C13F6" w:rsidP="00A8649B">
      <w:pPr>
        <w:pStyle w:val="2-045cm18"/>
        <w:spacing w:after="487"/>
      </w:pPr>
      <w:r>
        <w:rPr>
          <w:rFonts w:hint="eastAsia"/>
        </w:rPr>
        <w:t>&lt;그림 4-2&gt;</w:t>
      </w:r>
      <w:r w:rsidR="00145B1C">
        <w:rPr>
          <w:rFonts w:hint="eastAsia"/>
        </w:rPr>
        <w:t xml:space="preserve"> ATS</w:t>
      </w:r>
      <w:r w:rsidR="00EC5AAD">
        <w:rPr>
          <w:rFonts w:hint="eastAsia"/>
        </w:rPr>
        <w:t>2A1</w:t>
      </w:r>
      <w:r w:rsidR="00145B1C">
        <w:rPr>
          <w:rFonts w:hint="eastAsia"/>
        </w:rPr>
        <w:t>0 외형 치수</w:t>
      </w:r>
      <w:r w:rsidR="0011110D">
        <w:br w:type="page"/>
      </w:r>
    </w:p>
    <w:p w:rsidR="00B90AFC" w:rsidRPr="00B90AFC" w:rsidRDefault="00B90AFC" w:rsidP="00A8649B">
      <w:pPr>
        <w:pStyle w:val="121"/>
      </w:pPr>
      <w:bookmarkStart w:id="17" w:name="_Toc270688668"/>
      <w:bookmarkStart w:id="18" w:name="_Toc272150904"/>
      <w:r w:rsidRPr="00B90AFC">
        <w:rPr>
          <w:rFonts w:hint="eastAsia"/>
        </w:rPr>
        <w:lastRenderedPageBreak/>
        <w:t>5. PANEL CUTOUT</w:t>
      </w:r>
      <w:bookmarkEnd w:id="17"/>
      <w:bookmarkEnd w:id="18"/>
    </w:p>
    <w:p w:rsidR="00B90AFC" w:rsidRDefault="00B90AFC" w:rsidP="0009032E">
      <w:pPr>
        <w:pStyle w:val="afff1"/>
      </w:pPr>
      <w:r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="00AC2D4A">
        <w:rPr>
          <w:rFonts w:hint="eastAsia"/>
        </w:rPr>
        <w:t>Panel Cutout</w:t>
      </w:r>
    </w:p>
    <w:p w:rsidR="0011110D" w:rsidRDefault="0011110D" w:rsidP="0009032E">
      <w:pPr>
        <w:pStyle w:val="afff1"/>
      </w:pPr>
    </w:p>
    <w:p w:rsidR="0011110D" w:rsidRDefault="0011110D" w:rsidP="00A8649B">
      <w:pPr>
        <w:pStyle w:val="afff5"/>
      </w:pPr>
      <w:r>
        <w:rPr>
          <w:rFonts w:hint="eastAsia"/>
          <w:noProof/>
        </w:rPr>
        <w:drawing>
          <wp:inline distT="0" distB="0" distL="0" distR="0" wp14:anchorId="455C0475" wp14:editId="7623CB07">
            <wp:extent cx="1670400" cy="1418400"/>
            <wp:effectExtent l="0" t="0" r="635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2A7_Cutout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D" w:rsidRDefault="0011110D" w:rsidP="00A8649B">
      <w:pPr>
        <w:pStyle w:val="2-045cm18"/>
        <w:spacing w:after="487"/>
      </w:pPr>
      <w:r>
        <w:rPr>
          <w:rFonts w:hint="eastAsia"/>
        </w:rPr>
        <w:t>&lt;그림 5-1&gt; ATS2A7 Cutout 치수</w:t>
      </w:r>
    </w:p>
    <w:p w:rsidR="0011110D" w:rsidRDefault="0011110D" w:rsidP="00A8649B">
      <w:pPr>
        <w:pStyle w:val="afff5"/>
      </w:pPr>
      <w:r>
        <w:rPr>
          <w:rFonts w:hint="eastAsia"/>
          <w:noProof/>
        </w:rPr>
        <w:drawing>
          <wp:inline distT="0" distB="0" distL="0" distR="0" wp14:anchorId="7CDCBC92" wp14:editId="3B3B15B7">
            <wp:extent cx="2059200" cy="162720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2A10_Cutout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D" w:rsidRDefault="0011110D" w:rsidP="00A8649B">
      <w:pPr>
        <w:pStyle w:val="2-045cm18"/>
        <w:spacing w:after="487"/>
        <w:rPr>
          <w:rFonts w:hint="eastAsia"/>
        </w:rPr>
      </w:pPr>
      <w:r>
        <w:rPr>
          <w:rFonts w:hint="eastAsia"/>
        </w:rPr>
        <w:t>&lt;그림 5-2&gt; ATS2A10 Cutout 치수</w:t>
      </w:r>
    </w:p>
    <w:p w:rsidR="00253EBD" w:rsidRDefault="00253EBD" w:rsidP="00A8649B">
      <w:pPr>
        <w:pStyle w:val="2-045cm18"/>
        <w:spacing w:after="487"/>
      </w:pPr>
    </w:p>
    <w:p w:rsidR="00286F47" w:rsidRDefault="00286F47" w:rsidP="00A8649B">
      <w:pPr>
        <w:pStyle w:val="2-045cm18"/>
        <w:spacing w:after="487"/>
      </w:pPr>
    </w:p>
    <w:p w:rsidR="002C13F6" w:rsidRPr="002C13F6" w:rsidRDefault="002C13F6" w:rsidP="00A8649B">
      <w:pPr>
        <w:pStyle w:val="121"/>
      </w:pPr>
      <w:bookmarkStart w:id="19" w:name="_Toc270688669"/>
      <w:bookmarkStart w:id="20" w:name="_Toc272150905"/>
      <w:r w:rsidRPr="002C13F6">
        <w:rPr>
          <w:rFonts w:hint="eastAsia"/>
        </w:rPr>
        <w:lastRenderedPageBreak/>
        <w:t>6. 입출력 커넥터</w:t>
      </w:r>
      <w:bookmarkEnd w:id="19"/>
      <w:bookmarkEnd w:id="20"/>
    </w:p>
    <w:p w:rsidR="002C13F6" w:rsidRPr="002C13F6" w:rsidRDefault="002C13F6" w:rsidP="0009032E">
      <w:pPr>
        <w:pStyle w:val="afff1"/>
      </w:pPr>
      <w:r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C13F6">
        <w:rPr>
          <w:rFonts w:hint="eastAsia"/>
        </w:rPr>
        <w:t>RS232C 입/출력 커넥터 (COM1, COM2, COM3)</w:t>
      </w:r>
    </w:p>
    <w:tbl>
      <w:tblPr>
        <w:tblpPr w:leftFromText="142" w:rightFromText="142" w:vertAnchor="text" w:horzAnchor="margin" w:tblpX="392" w:tblpY="2"/>
        <w:tblW w:w="45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784"/>
        <w:gridCol w:w="693"/>
        <w:gridCol w:w="776"/>
        <w:gridCol w:w="706"/>
      </w:tblGrid>
      <w:tr w:rsidR="002B3BB9" w:rsidRPr="00165945" w:rsidTr="0009032E">
        <w:trPr>
          <w:trHeight w:val="118"/>
        </w:trPr>
        <w:tc>
          <w:tcPr>
            <w:tcW w:w="2444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핀</w:t>
            </w:r>
            <w:r w:rsidR="002B3BB9">
              <w:rPr>
                <w:rFonts w:hint="eastAsia"/>
              </w:rPr>
              <w:t xml:space="preserve"> </w:t>
            </w:r>
            <w:r w:rsidRPr="002B3BB9">
              <w:rPr>
                <w:rFonts w:hint="eastAsia"/>
              </w:rPr>
              <w:t>번호</w:t>
            </w:r>
          </w:p>
        </w:tc>
        <w:tc>
          <w:tcPr>
            <w:tcW w:w="599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proofErr w:type="spellStart"/>
            <w:r w:rsidRPr="002B3BB9">
              <w:rPr>
                <w:rFonts w:hint="eastAsia"/>
              </w:rPr>
              <w:t>신호명</w:t>
            </w:r>
            <w:proofErr w:type="spellEnd"/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610" w:type="pct"/>
            <w:shd w:val="clear" w:color="auto" w:fill="CCCCCC"/>
          </w:tcPr>
          <w:p w:rsidR="002C13F6" w:rsidRPr="002B3BB9" w:rsidRDefault="002C13F6" w:rsidP="002B3BB9">
            <w:pPr>
              <w:pStyle w:val="afff0"/>
            </w:pPr>
            <w:proofErr w:type="spellStart"/>
            <w:r w:rsidRPr="002B3BB9">
              <w:rPr>
                <w:rFonts w:hint="eastAsia"/>
              </w:rPr>
              <w:t>신호명</w:t>
            </w:r>
            <w:proofErr w:type="spellEnd"/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 w:val="restart"/>
            <w:shd w:val="clear" w:color="auto" w:fill="FFFFFF"/>
            <w:vAlign w:val="center"/>
          </w:tcPr>
          <w:p w:rsidR="002C13F6" w:rsidRDefault="002B3BB9" w:rsidP="00A8649B">
            <w:pPr>
              <w:pStyle w:val="00"/>
              <w:framePr w:hSpace="0" w:wrap="auto" w:vAnchor="margin" w:hAnchor="text" w:xAlign="left" w:yAlign="inline"/>
            </w:pPr>
            <w:r>
              <w:rPr>
                <w:rFonts w:hint="eastAsia"/>
              </w:rPr>
              <w:br/>
            </w:r>
            <w:r w:rsidR="000A7C50">
              <w:rPr>
                <w:noProof/>
              </w:rPr>
              <w:drawing>
                <wp:inline distT="0" distB="0" distL="0" distR="0" wp14:anchorId="7EE6338F" wp14:editId="6054E2A5">
                  <wp:extent cx="1319530" cy="517525"/>
                  <wp:effectExtent l="0" t="0" r="0" b="0"/>
                  <wp:docPr id="5" name="그림 5" descr="D-sub9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-sub9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3F6" w:rsidRPr="002C13F6" w:rsidRDefault="002C13F6" w:rsidP="00A8649B">
            <w:pPr>
              <w:pStyle w:val="a6"/>
            </w:pPr>
            <w:r w:rsidRPr="002C13F6">
              <w:rPr>
                <w:rFonts w:hint="eastAsia"/>
              </w:rPr>
              <w:t xml:space="preserve">*D-SUB 9Pin Female  </w:t>
            </w:r>
          </w:p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6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TXD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7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RXD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8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9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5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</w:tbl>
    <w:p w:rsidR="002C13F6" w:rsidRDefault="002B3BB9" w:rsidP="00A8649B">
      <w:pPr>
        <w:pStyle w:val="a6"/>
      </w:pPr>
      <w:r>
        <w:rPr>
          <w:rFonts w:hint="eastAsia"/>
        </w:rPr>
        <w:t>&lt;그림 6-1&gt;</w:t>
      </w:r>
      <w:r w:rsidR="00145B1C">
        <w:rPr>
          <w:rFonts w:hint="eastAsia"/>
        </w:rPr>
        <w:t xml:space="preserve"> RS-232C 9Pin 결선도</w:t>
      </w:r>
      <w:r w:rsidR="0009032E">
        <w:br/>
      </w:r>
    </w:p>
    <w:p w:rsidR="005F106E" w:rsidRDefault="005F106E" w:rsidP="00A8649B">
      <w:pPr>
        <w:pStyle w:val="ac"/>
      </w:pPr>
    </w:p>
    <w:p w:rsidR="005F106E" w:rsidRDefault="005F106E" w:rsidP="00A8649B">
      <w:pPr>
        <w:pStyle w:val="ac"/>
      </w:pPr>
    </w:p>
    <w:p w:rsidR="005F106E" w:rsidRPr="005F106E" w:rsidRDefault="005F106E" w:rsidP="00A8649B">
      <w:pPr>
        <w:pStyle w:val="ac"/>
      </w:pPr>
    </w:p>
    <w:p w:rsidR="002B3BB9" w:rsidRDefault="002B3BB9" w:rsidP="0009032E">
      <w:pPr>
        <w:pStyle w:val="afff1"/>
      </w:pPr>
      <w:r w:rsidRPr="00EF6254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EF6254">
        <w:rPr>
          <w:rFonts w:hint="eastAsia"/>
        </w:rPr>
        <w:t>RS485 입/출력 커넥터 (COM1_RS485)</w:t>
      </w:r>
    </w:p>
    <w:tbl>
      <w:tblPr>
        <w:tblpPr w:leftFromText="142" w:rightFromText="142" w:vertAnchor="text" w:horzAnchor="margin" w:tblpXSpec="center" w:tblpY="2"/>
        <w:tblW w:w="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785"/>
        <w:gridCol w:w="935"/>
      </w:tblGrid>
      <w:tr w:rsidR="002B3BB9" w:rsidRPr="00165945" w:rsidTr="0009032E">
        <w:trPr>
          <w:trHeight w:val="200"/>
        </w:trPr>
        <w:tc>
          <w:tcPr>
            <w:tcW w:w="2995" w:type="dxa"/>
            <w:shd w:val="clear" w:color="auto" w:fill="CCCCCC"/>
          </w:tcPr>
          <w:p w:rsidR="002B3BB9" w:rsidRPr="002B3BB9" w:rsidRDefault="002B3BB9" w:rsidP="002B3BB9">
            <w:pPr>
              <w:pStyle w:val="afff0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935" w:type="dxa"/>
            <w:shd w:val="clear" w:color="auto" w:fill="CCCCCC"/>
          </w:tcPr>
          <w:p w:rsidR="002B3BB9" w:rsidRPr="002B3BB9" w:rsidRDefault="002B3BB9" w:rsidP="0009032E">
            <w:pPr>
              <w:pStyle w:val="1b"/>
            </w:pPr>
            <w:proofErr w:type="spellStart"/>
            <w:r w:rsidRPr="002B3BB9">
              <w:rPr>
                <w:rFonts w:hint="eastAsia"/>
              </w:rPr>
              <w:t>신호명</w:t>
            </w:r>
            <w:proofErr w:type="spellEnd"/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 w:val="restart"/>
            <w:shd w:val="clear" w:color="auto" w:fill="FFFFFF"/>
            <w:vAlign w:val="center"/>
          </w:tcPr>
          <w:p w:rsidR="002B3BB9" w:rsidRPr="002B3BB9" w:rsidRDefault="000A7C50" w:rsidP="00A8649B">
            <w:pPr>
              <w:pStyle w:val="00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78015231" wp14:editId="65BB162A">
                  <wp:extent cx="1130300" cy="594995"/>
                  <wp:effectExtent l="0" t="0" r="0" b="0"/>
                  <wp:docPr id="6" name="그림 6" descr="A시리즈_커넥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시리즈_커넥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A8649B">
            <w:pPr>
              <w:pStyle w:val="-9"/>
            </w:pPr>
            <w:r w:rsidRPr="0009032E">
              <w:rPr>
                <w:rFonts w:hint="eastAsia"/>
              </w:rPr>
              <w:t>D+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A8649B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A8649B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A8649B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A8649B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</w:tr>
      <w:tr w:rsidR="002B3BB9" w:rsidRPr="00165945" w:rsidTr="0009032E">
        <w:trPr>
          <w:trHeight w:val="277"/>
        </w:trPr>
        <w:tc>
          <w:tcPr>
            <w:tcW w:w="2995" w:type="dxa"/>
            <w:vMerge/>
            <w:shd w:val="clear" w:color="auto" w:fill="FFFFFF"/>
            <w:vAlign w:val="center"/>
          </w:tcPr>
          <w:p w:rsidR="002B3BB9" w:rsidRPr="002B3BB9" w:rsidRDefault="002B3BB9" w:rsidP="00A8649B"/>
        </w:tc>
        <w:tc>
          <w:tcPr>
            <w:tcW w:w="785" w:type="dxa"/>
            <w:shd w:val="clear" w:color="auto" w:fill="E0E0E0"/>
            <w:vAlign w:val="center"/>
          </w:tcPr>
          <w:p w:rsidR="002B3BB9" w:rsidRPr="0009032E" w:rsidRDefault="002B3BB9" w:rsidP="0009032E">
            <w:pPr>
              <w:pStyle w:val="afff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2B3BB9" w:rsidRPr="0009032E" w:rsidRDefault="002B3BB9" w:rsidP="00A8649B">
            <w:pPr>
              <w:pStyle w:val="-9"/>
            </w:pPr>
            <w:r w:rsidRPr="0009032E">
              <w:rPr>
                <w:rFonts w:hint="eastAsia"/>
              </w:rPr>
              <w:t>D-</w:t>
            </w:r>
          </w:p>
        </w:tc>
      </w:tr>
    </w:tbl>
    <w:p w:rsidR="002B3BB9" w:rsidRDefault="002B3BB9" w:rsidP="00A8649B">
      <w:pPr>
        <w:pStyle w:val="0"/>
      </w:pPr>
    </w:p>
    <w:p w:rsidR="002B3BB9" w:rsidRDefault="002B3BB9" w:rsidP="00A8649B">
      <w:pPr>
        <w:pStyle w:val="0"/>
      </w:pPr>
    </w:p>
    <w:p w:rsidR="002B3BB9" w:rsidRDefault="002B3BB9" w:rsidP="00A8649B">
      <w:pPr>
        <w:pStyle w:val="0"/>
      </w:pPr>
    </w:p>
    <w:p w:rsidR="002B3BB9" w:rsidRDefault="002B3BB9" w:rsidP="00A8649B">
      <w:pPr>
        <w:pStyle w:val="0"/>
      </w:pPr>
    </w:p>
    <w:p w:rsidR="002B3BB9" w:rsidRDefault="002B3BB9" w:rsidP="00A8649B">
      <w:pPr>
        <w:pStyle w:val="0"/>
      </w:pPr>
    </w:p>
    <w:p w:rsidR="005A7B12" w:rsidRDefault="002B3BB9" w:rsidP="00A8649B">
      <w:pPr>
        <w:pStyle w:val="0"/>
      </w:pPr>
      <w:r>
        <w:rPr>
          <w:rFonts w:hint="eastAsia"/>
        </w:rPr>
        <w:t>&lt;그림 6-2&gt;</w:t>
      </w:r>
      <w:r w:rsidR="00145B1C">
        <w:rPr>
          <w:rFonts w:hint="eastAsia"/>
        </w:rPr>
        <w:t xml:space="preserve"> RS-485 핀에 대한 설명</w:t>
      </w:r>
      <w:r w:rsidR="0045024D">
        <w:br/>
      </w:r>
      <w:r w:rsidR="00145B1C">
        <w:rPr>
          <w:rFonts w:hint="eastAsia"/>
        </w:rPr>
        <w:t xml:space="preserve"> </w:t>
      </w:r>
    </w:p>
    <w:p w:rsidR="00BA0EAC" w:rsidRDefault="00BA0EAC" w:rsidP="0009032E">
      <w:pPr>
        <w:pStyle w:val="afff1"/>
        <w:rPr>
          <w:rFonts w:ascii="바탕" w:eastAsia="바탕" w:hAnsi="바탕" w:cs="바탕"/>
        </w:rPr>
      </w:pPr>
    </w:p>
    <w:p w:rsidR="00BA0EAC" w:rsidRDefault="00BA0EAC" w:rsidP="0009032E">
      <w:pPr>
        <w:pStyle w:val="afff1"/>
        <w:rPr>
          <w:rFonts w:ascii="바탕" w:eastAsia="바탕" w:hAnsi="바탕" w:cs="바탕"/>
        </w:rPr>
      </w:pPr>
    </w:p>
    <w:p w:rsidR="00BA0EAC" w:rsidRDefault="00BA0EAC" w:rsidP="0009032E">
      <w:pPr>
        <w:pStyle w:val="afff1"/>
        <w:rPr>
          <w:rFonts w:ascii="바탕" w:eastAsia="바탕" w:hAnsi="바탕" w:cs="바탕"/>
        </w:rPr>
      </w:pPr>
    </w:p>
    <w:p w:rsidR="00BA0EAC" w:rsidRDefault="00BA0EAC" w:rsidP="0009032E">
      <w:pPr>
        <w:pStyle w:val="afff1"/>
        <w:rPr>
          <w:rFonts w:ascii="바탕" w:eastAsia="바탕" w:hAnsi="바탕" w:cs="바탕"/>
        </w:rPr>
      </w:pPr>
    </w:p>
    <w:p w:rsidR="00BA0EAC" w:rsidRDefault="00BA0EAC" w:rsidP="0009032E">
      <w:pPr>
        <w:pStyle w:val="afff1"/>
        <w:rPr>
          <w:rFonts w:ascii="바탕" w:eastAsia="바탕" w:hAnsi="바탕" w:cs="바탕"/>
        </w:rPr>
      </w:pPr>
    </w:p>
    <w:p w:rsidR="004661D6" w:rsidRDefault="0009032E" w:rsidP="0009032E">
      <w:pPr>
        <w:pStyle w:val="afff1"/>
        <w:rPr>
          <w:rFonts w:ascii="바탕" w:eastAsia="바탕" w:hAnsi="바탕" w:cs="바탕"/>
        </w:rPr>
      </w:pPr>
      <w:r>
        <w:rPr>
          <w:rFonts w:ascii="바탕" w:eastAsia="바탕" w:hAnsi="바탕" w:cs="바탕" w:hint="eastAsia"/>
        </w:rPr>
        <w:br/>
      </w:r>
    </w:p>
    <w:p w:rsidR="002B3BB9" w:rsidRDefault="002B3BB9" w:rsidP="0009032E">
      <w:pPr>
        <w:pStyle w:val="afff1"/>
      </w:pPr>
      <w:r w:rsidRPr="002B3BB9">
        <w:rPr>
          <w:rFonts w:ascii="바탕" w:eastAsia="바탕" w:hAnsi="바탕" w:cs="바탕" w:hint="eastAsia"/>
        </w:rPr>
        <w:lastRenderedPageBreak/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2B3BB9">
        <w:rPr>
          <w:rFonts w:hint="eastAsia"/>
        </w:rPr>
        <w:t>전원 입력 커넥터</w:t>
      </w:r>
    </w:p>
    <w:p w:rsidR="000A7C50" w:rsidRDefault="000A7C50" w:rsidP="0009032E">
      <w:pPr>
        <w:pStyle w:val="afff1"/>
      </w:pPr>
    </w:p>
    <w:p w:rsidR="002B3BB9" w:rsidRDefault="0011110D" w:rsidP="0011110D">
      <w:pPr>
        <w:pStyle w:val="afff1"/>
        <w:jc w:val="center"/>
      </w:pPr>
      <w:r>
        <w:rPr>
          <w:noProof/>
        </w:rPr>
        <w:drawing>
          <wp:inline distT="0" distB="0" distL="0" distR="0" wp14:anchorId="00D02565" wp14:editId="4C375328">
            <wp:extent cx="2633562" cy="1672878"/>
            <wp:effectExtent l="0" t="0" r="0" b="381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62" cy="1672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BB9" w:rsidRDefault="002B3BB9" w:rsidP="00A8649B">
      <w:pPr>
        <w:pStyle w:val="0"/>
      </w:pPr>
      <w:r>
        <w:rPr>
          <w:rFonts w:hint="eastAsia"/>
        </w:rPr>
        <w:br/>
        <w:t>&lt;그림 6-</w:t>
      </w:r>
      <w:r w:rsidR="00AC2D4A">
        <w:rPr>
          <w:rFonts w:hint="eastAsia"/>
        </w:rPr>
        <w:t>3</w:t>
      </w:r>
      <w:r>
        <w:rPr>
          <w:rFonts w:hint="eastAsia"/>
        </w:rPr>
        <w:t>&gt;</w:t>
      </w:r>
      <w:r w:rsidR="008212FE">
        <w:rPr>
          <w:rFonts w:hint="eastAsia"/>
        </w:rPr>
        <w:t xml:space="preserve"> 전원 입력 커넥터</w:t>
      </w:r>
    </w:p>
    <w:p w:rsidR="000F3502" w:rsidRDefault="000F3502" w:rsidP="00A8649B">
      <w:pPr>
        <w:pStyle w:val="0"/>
      </w:pPr>
    </w:p>
    <w:p w:rsidR="002B3BB9" w:rsidRDefault="000A7C50" w:rsidP="0009032E">
      <w:pPr>
        <w:pStyle w:val="afff1"/>
      </w:pPr>
      <w:r>
        <w:rPr>
          <w:noProof/>
        </w:rPr>
        <w:drawing>
          <wp:inline distT="0" distB="0" distL="0" distR="0" wp14:anchorId="0943F815" wp14:editId="0F9104E4">
            <wp:extent cx="3881755" cy="1069975"/>
            <wp:effectExtent l="0" t="0" r="4445" b="0"/>
            <wp:docPr id="8" name="그림 8" descr="주의사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주의사항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B9" w:rsidRPr="008E6607" w:rsidRDefault="002B3BB9" w:rsidP="00A8649B">
      <w:pPr>
        <w:pStyle w:val="121"/>
      </w:pPr>
      <w:bookmarkStart w:id="21" w:name="_Toc270688670"/>
      <w:bookmarkStart w:id="22" w:name="_Toc272150906"/>
      <w:r w:rsidRPr="008E6607">
        <w:rPr>
          <w:rFonts w:hint="eastAsia"/>
        </w:rPr>
        <w:lastRenderedPageBreak/>
        <w:t xml:space="preserve">7.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</w:t>
      </w:r>
      <w:r w:rsidRPr="002B3BB9">
        <w:rPr>
          <w:rFonts w:hint="eastAsia"/>
        </w:rPr>
        <w:t>SCADA</w:t>
      </w:r>
      <w:r>
        <w:rPr>
          <w:rFonts w:hint="eastAsia"/>
        </w:rPr>
        <w:t xml:space="preserve"> S/W</w:t>
      </w:r>
      <w:bookmarkEnd w:id="21"/>
      <w:bookmarkEnd w:id="22"/>
    </w:p>
    <w:p w:rsidR="002B3BB9" w:rsidRPr="003F27D7" w:rsidRDefault="002B3BB9" w:rsidP="00A8649B">
      <w:pPr>
        <w:pStyle w:val="2"/>
      </w:pPr>
      <w:bookmarkStart w:id="23" w:name="_Toc270688671"/>
      <w:bookmarkStart w:id="24" w:name="_Toc272150907"/>
      <w:r w:rsidRPr="003F27D7">
        <w:rPr>
          <w:rFonts w:hint="eastAsia"/>
        </w:rPr>
        <w:t xml:space="preserve">7.1 </w:t>
      </w:r>
      <w:proofErr w:type="spellStart"/>
      <w:r w:rsidRPr="003F27D7">
        <w:rPr>
          <w:rFonts w:hint="eastAsia"/>
        </w:rPr>
        <w:t>AutoBase</w:t>
      </w:r>
      <w:proofErr w:type="spellEnd"/>
      <w:r w:rsidRPr="003F27D7">
        <w:rPr>
          <w:rFonts w:hint="eastAsia"/>
        </w:rPr>
        <w:t xml:space="preserve"> SCADA 설치</w:t>
      </w:r>
      <w:bookmarkEnd w:id="23"/>
      <w:bookmarkEnd w:id="24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679"/>
      </w:tblGrid>
      <w:tr w:rsidR="00F4116A" w:rsidTr="00F4116A">
        <w:tc>
          <w:tcPr>
            <w:tcW w:w="2660" w:type="dxa"/>
          </w:tcPr>
          <w:p w:rsidR="0045024D" w:rsidRDefault="0045024D" w:rsidP="00A8649B">
            <w:proofErr w:type="spellStart"/>
            <w:r>
              <w:rPr>
                <w:rFonts w:hint="eastAsia"/>
              </w:rPr>
              <w:t>AutoBase</w:t>
            </w:r>
            <w:proofErr w:type="spellEnd"/>
            <w:r>
              <w:rPr>
                <w:rFonts w:hint="eastAsia"/>
              </w:rPr>
              <w:t xml:space="preserve"> Touch Smart는 </w:t>
            </w:r>
            <w:proofErr w:type="spellStart"/>
            <w:r>
              <w:rPr>
                <w:rFonts w:hint="eastAsia"/>
              </w:rPr>
              <w:t>AutoBase</w:t>
            </w:r>
            <w:proofErr w:type="spellEnd"/>
            <w:r>
              <w:rPr>
                <w:rFonts w:hint="eastAsia"/>
              </w:rPr>
              <w:t xml:space="preserve"> SCADA로 작업한 프로젝트를 복사하여 사용하는 구조로 설계되어 있습니다. 프로젝트 개발을 위하여 다음과 같은 방법으로 </w:t>
            </w:r>
            <w:proofErr w:type="spellStart"/>
            <w:r>
              <w:rPr>
                <w:rFonts w:hint="eastAsia"/>
              </w:rPr>
              <w:t>AutoBase</w:t>
            </w:r>
            <w:proofErr w:type="spellEnd"/>
            <w:r>
              <w:rPr>
                <w:rFonts w:hint="eastAsia"/>
              </w:rPr>
              <w:t xml:space="preserve"> SCADA OEM S/W를 개발용 컴퓨터에 설치합니다.</w:t>
            </w:r>
          </w:p>
          <w:p w:rsidR="0045024D" w:rsidRPr="00460BCE" w:rsidRDefault="0045024D" w:rsidP="00A8649B"/>
          <w:p w:rsidR="0045024D" w:rsidRDefault="0045024D" w:rsidP="00A8649B">
            <w:r>
              <w:rPr>
                <w:rFonts w:hint="eastAsia"/>
              </w:rPr>
              <w:t xml:space="preserve">먼저 </w:t>
            </w:r>
            <w:r w:rsidRPr="003F27D7">
              <w:rPr>
                <w:rFonts w:hint="eastAsia"/>
              </w:rPr>
              <w:t>제품</w:t>
            </w:r>
            <w:r>
              <w:rPr>
                <w:rFonts w:hint="eastAsia"/>
              </w:rPr>
              <w:t xml:space="preserve"> 구매 시</w:t>
            </w:r>
            <w:r w:rsidRPr="003F27D7">
              <w:rPr>
                <w:rFonts w:hint="eastAsia"/>
              </w:rPr>
              <w:t xml:space="preserve"> 동봉된</w:t>
            </w:r>
            <w:r>
              <w:br/>
            </w:r>
            <w:proofErr w:type="spellStart"/>
            <w:r w:rsidRPr="003F27D7">
              <w:rPr>
                <w:rFonts w:hint="eastAsia"/>
              </w:rPr>
              <w:t>AutoBase</w:t>
            </w:r>
            <w:proofErr w:type="spellEnd"/>
            <w:r w:rsidRPr="003F27D7">
              <w:rPr>
                <w:rFonts w:hint="eastAsia"/>
              </w:rPr>
              <w:t xml:space="preserve"> SCADA OEM DVD를 넣습니다.</w:t>
            </w:r>
            <w:r w:rsidRPr="003F27D7">
              <w:br/>
            </w:r>
            <w:r w:rsidRPr="003F27D7">
              <w:rPr>
                <w:rFonts w:hint="eastAsia"/>
              </w:rPr>
              <w:t xml:space="preserve">DVD를 DVD 드라이브에 </w:t>
            </w:r>
            <w:r>
              <w:rPr>
                <w:rFonts w:hint="eastAsia"/>
              </w:rPr>
              <w:t>넣</w:t>
            </w:r>
            <w:r w:rsidRPr="003F27D7">
              <w:rPr>
                <w:rFonts w:hint="eastAsia"/>
              </w:rPr>
              <w:t xml:space="preserve">으면 </w:t>
            </w:r>
            <w:r>
              <w:rPr>
                <w:rFonts w:hint="eastAsia"/>
              </w:rPr>
              <w:t>&lt;그림 7-1&gt;과</w:t>
            </w:r>
            <w:r w:rsidRPr="003F27D7">
              <w:rPr>
                <w:rFonts w:hint="eastAsia"/>
              </w:rPr>
              <w:t xml:space="preserve"> 같은 화면이 나타</w:t>
            </w:r>
            <w:r>
              <w:rPr>
                <w:rFonts w:hint="eastAsia"/>
              </w:rPr>
              <w:t>납니다.</w:t>
            </w:r>
          </w:p>
          <w:p w:rsidR="0045024D" w:rsidRPr="003F27D7" w:rsidRDefault="0045024D" w:rsidP="00A8649B">
            <w:r>
              <w:rPr>
                <w:rFonts w:hint="eastAsia"/>
              </w:rPr>
              <w:t>&lt;그림 7-1&gt;의 메뉴를 이용하여</w:t>
            </w:r>
            <w:r w:rsidRPr="003F27D7">
              <w:rPr>
                <w:rFonts w:hint="eastAsia"/>
              </w:rPr>
              <w:t xml:space="preserve"> </w:t>
            </w:r>
            <w:proofErr w:type="spellStart"/>
            <w:r w:rsidRPr="003F27D7">
              <w:rPr>
                <w:rFonts w:hint="eastAsia"/>
              </w:rPr>
              <w:t>AutoBase</w:t>
            </w:r>
            <w:proofErr w:type="spellEnd"/>
            <w:r w:rsidRPr="003F27D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SCADA와</w:t>
            </w:r>
            <w:r w:rsidRPr="003F27D7">
              <w:rPr>
                <w:rFonts w:hint="eastAsia"/>
              </w:rPr>
              <w:t xml:space="preserve"> Microsoft사의 .Net Framework</w:t>
            </w:r>
            <w:r>
              <w:rPr>
                <w:rFonts w:hint="eastAsia"/>
              </w:rPr>
              <w:t>(</w:t>
            </w:r>
            <w:r w:rsidRPr="003F27D7">
              <w:rPr>
                <w:rFonts w:hint="eastAsia"/>
              </w:rPr>
              <w:t>3.5</w:t>
            </w:r>
            <w:r>
              <w:rPr>
                <w:rFonts w:hint="eastAsia"/>
              </w:rPr>
              <w:t xml:space="preserve"> 이상 </w:t>
            </w:r>
            <w:r w:rsidRPr="003F27D7">
              <w:rPr>
                <w:rFonts w:hint="eastAsia"/>
              </w:rPr>
              <w:t>버전</w:t>
            </w:r>
            <w:r>
              <w:rPr>
                <w:rFonts w:hint="eastAsia"/>
              </w:rPr>
              <w:t>)</w:t>
            </w:r>
            <w:r w:rsidRPr="003F27D7">
              <w:rPr>
                <w:rFonts w:hint="eastAsia"/>
              </w:rPr>
              <w:t>을 설치합니다.</w:t>
            </w:r>
          </w:p>
          <w:p w:rsidR="0045024D" w:rsidRDefault="0045024D" w:rsidP="00A8649B"/>
        </w:tc>
        <w:tc>
          <w:tcPr>
            <w:tcW w:w="3679" w:type="dxa"/>
          </w:tcPr>
          <w:p w:rsidR="0045024D" w:rsidRDefault="000A7C50" w:rsidP="00A8649B">
            <w:pPr>
              <w:pStyle w:val="afff5"/>
            </w:pPr>
            <w:r>
              <w:rPr>
                <w:noProof/>
              </w:rPr>
              <w:drawing>
                <wp:inline distT="0" distB="0" distL="0" distR="0" wp14:anchorId="3AD12908" wp14:editId="051FF45F">
                  <wp:extent cx="2268855" cy="2967355"/>
                  <wp:effectExtent l="0" t="0" r="0" b="4445"/>
                  <wp:docPr id="9" name="그림 9" descr="Sna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a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4D" w:rsidRDefault="0045024D" w:rsidP="00A8649B">
            <w:pPr>
              <w:pStyle w:val="0"/>
            </w:pPr>
            <w:r>
              <w:rPr>
                <w:rFonts w:hint="eastAsia"/>
              </w:rPr>
              <w:t xml:space="preserve">&lt;그림 7-1&gt; </w:t>
            </w:r>
            <w:proofErr w:type="spellStart"/>
            <w:r>
              <w:rPr>
                <w:rFonts w:hint="eastAsia"/>
              </w:rPr>
              <w:t>Autobase</w:t>
            </w:r>
            <w:proofErr w:type="spellEnd"/>
            <w:r>
              <w:rPr>
                <w:rFonts w:hint="eastAsia"/>
              </w:rPr>
              <w:t xml:space="preserve"> SCADA OEM </w:t>
            </w:r>
            <w:r>
              <w:br/>
            </w:r>
            <w:r>
              <w:rPr>
                <w:rFonts w:hint="eastAsia"/>
              </w:rPr>
              <w:t>프로그램 설치 초기화면</w:t>
            </w:r>
          </w:p>
          <w:p w:rsidR="0045024D" w:rsidRDefault="0045024D" w:rsidP="00A8649B"/>
        </w:tc>
      </w:tr>
    </w:tbl>
    <w:p w:rsidR="0045024D" w:rsidRDefault="0045024D" w:rsidP="00A8649B"/>
    <w:p w:rsidR="002B3BB9" w:rsidRDefault="002B3BB9" w:rsidP="00A8649B">
      <w:pPr>
        <w:pStyle w:val="2"/>
      </w:pPr>
      <w:bookmarkStart w:id="25" w:name="_Toc270688672"/>
      <w:bookmarkStart w:id="26" w:name="_Toc272150908"/>
      <w:r>
        <w:rPr>
          <w:rFonts w:hint="eastAsia"/>
        </w:rPr>
        <w:t xml:space="preserve">7.2 </w:t>
      </w:r>
      <w:r w:rsidRPr="002B3BB9">
        <w:rPr>
          <w:rFonts w:hint="eastAsia"/>
        </w:rPr>
        <w:t>ActiveSync</w:t>
      </w:r>
      <w:r>
        <w:rPr>
          <w:rFonts w:hint="eastAsia"/>
        </w:rPr>
        <w:t xml:space="preserve"> 설치</w:t>
      </w:r>
      <w:bookmarkEnd w:id="25"/>
      <w:bookmarkEnd w:id="26"/>
    </w:p>
    <w:p w:rsidR="00F873E1" w:rsidRDefault="00F873E1" w:rsidP="00A8649B">
      <w:r>
        <w:rPr>
          <w:rFonts w:hint="eastAsia"/>
        </w:rPr>
        <w:t xml:space="preserve">ActiveSync는 마이크로 소프트 사의 홈페이지 또는 </w:t>
      </w:r>
      <w:proofErr w:type="spellStart"/>
      <w:r w:rsidRPr="003F27D7">
        <w:rPr>
          <w:rFonts w:hint="eastAsia"/>
        </w:rPr>
        <w:t>AutoBase</w:t>
      </w:r>
      <w:proofErr w:type="spellEnd"/>
      <w:r w:rsidRPr="003F27D7">
        <w:rPr>
          <w:rFonts w:hint="eastAsia"/>
        </w:rPr>
        <w:t xml:space="preserve"> SCADA OEM DVD</w:t>
      </w:r>
      <w:r>
        <w:rPr>
          <w:rFonts w:hint="eastAsia"/>
        </w:rPr>
        <w:t>에 포함된 프로그램으로 설치할 수 있습니다.</w:t>
      </w:r>
    </w:p>
    <w:p w:rsidR="00F873E1" w:rsidRDefault="00F873E1" w:rsidP="00A8649B">
      <w:r>
        <w:rPr>
          <w:rFonts w:hint="eastAsia"/>
        </w:rPr>
        <w:t xml:space="preserve">&lt;그림 7-2&gt;는 </w:t>
      </w:r>
      <w:proofErr w:type="spellStart"/>
      <w:r w:rsidRPr="003F27D7">
        <w:rPr>
          <w:rFonts w:hint="eastAsia"/>
        </w:rPr>
        <w:t>AutoBase</w:t>
      </w:r>
      <w:proofErr w:type="spellEnd"/>
      <w:r w:rsidRPr="003F27D7">
        <w:rPr>
          <w:rFonts w:hint="eastAsia"/>
        </w:rPr>
        <w:t xml:space="preserve"> SCADA OEM DVD</w:t>
      </w:r>
      <w:r>
        <w:rPr>
          <w:rFonts w:hint="eastAsia"/>
        </w:rPr>
        <w:t>에 포함된 ActiveSync(DVD드라이브</w:t>
      </w:r>
      <w:r w:rsidRPr="00775E8A">
        <w:t>:\Smart\ActiveSync</w:t>
      </w:r>
      <w:r>
        <w:rPr>
          <w:rFonts w:hint="eastAsia"/>
        </w:rPr>
        <w:t xml:space="preserve">) 프로그램을 </w:t>
      </w:r>
      <w:r w:rsidR="002B3BB9">
        <w:rPr>
          <w:rFonts w:hint="eastAsia"/>
        </w:rPr>
        <w:t xml:space="preserve">Windows탐색기로 </w:t>
      </w:r>
      <w:r>
        <w:t>검색</w:t>
      </w:r>
      <w:r>
        <w:rPr>
          <w:rFonts w:hint="eastAsia"/>
        </w:rPr>
        <w:t>한 화면입니다.</w:t>
      </w:r>
    </w:p>
    <w:p w:rsidR="002B3BB9" w:rsidRDefault="00F873E1" w:rsidP="00A8649B">
      <w:r>
        <w:rPr>
          <w:rFonts w:hint="eastAsia"/>
        </w:rPr>
        <w:t xml:space="preserve">&lt;그림 7-2&gt;에서 검색된 프로그램을 실행하여 </w:t>
      </w:r>
      <w:r w:rsidR="002B3BB9">
        <w:rPr>
          <w:rFonts w:hint="eastAsia"/>
        </w:rPr>
        <w:t>ActiveSync 4.5 버전을 설치</w:t>
      </w:r>
      <w:r>
        <w:rPr>
          <w:rFonts w:hint="eastAsia"/>
        </w:rPr>
        <w:t>할 수 있습니다.</w:t>
      </w:r>
      <w:r w:rsidR="0045024D">
        <w:rPr>
          <w:rFonts w:hint="eastAsia"/>
        </w:rPr>
        <w:t xml:space="preserve"> </w:t>
      </w:r>
      <w:r w:rsidR="002B3BB9">
        <w:rPr>
          <w:rFonts w:hint="eastAsia"/>
        </w:rPr>
        <w:t xml:space="preserve">(Windows 7 이상에서는 ActiveSync </w:t>
      </w:r>
      <w:r>
        <w:rPr>
          <w:rFonts w:hint="eastAsia"/>
        </w:rPr>
        <w:t>가</w:t>
      </w:r>
      <w:r w:rsidR="002B3BB9">
        <w:rPr>
          <w:rFonts w:hint="eastAsia"/>
        </w:rPr>
        <w:t xml:space="preserve"> 설치되어 있</w:t>
      </w:r>
      <w:r>
        <w:rPr>
          <w:rFonts w:hint="eastAsia"/>
        </w:rPr>
        <w:t>습니다.</w:t>
      </w:r>
      <w:r w:rsidR="002B3BB9">
        <w:rPr>
          <w:rFonts w:hint="eastAsia"/>
        </w:rPr>
        <w:t>)</w:t>
      </w:r>
      <w:r w:rsidR="0045024D">
        <w:br/>
      </w:r>
      <w:r w:rsidR="000A7C50">
        <w:rPr>
          <w:noProof/>
        </w:rPr>
        <w:lastRenderedPageBreak/>
        <w:drawing>
          <wp:inline distT="0" distB="0" distL="0" distR="0" wp14:anchorId="37A2EA64" wp14:editId="0006DF11">
            <wp:extent cx="3864610" cy="1259205"/>
            <wp:effectExtent l="0" t="0" r="2540" b="0"/>
            <wp:docPr id="10" name="그림 10" descr="Sn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ap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B9" w:rsidRDefault="002B3BB9" w:rsidP="00A8649B">
      <w:pPr>
        <w:pStyle w:val="0"/>
      </w:pPr>
      <w:r>
        <w:rPr>
          <w:rFonts w:hint="eastAsia"/>
        </w:rPr>
        <w:t>&lt;그림 7-2&gt;</w:t>
      </w:r>
      <w:r w:rsidR="007466C8">
        <w:rPr>
          <w:rFonts w:hint="eastAsia"/>
        </w:rPr>
        <w:t>제공된 DVD에서 ActiveSync 프로그램을 검색한 화면</w:t>
      </w:r>
      <w:r w:rsidR="0045024D">
        <w:br/>
      </w:r>
    </w:p>
    <w:p w:rsidR="002B3BB9" w:rsidRDefault="002B3BB9" w:rsidP="00A8649B">
      <w:pPr>
        <w:pStyle w:val="0"/>
      </w:pPr>
    </w:p>
    <w:p w:rsidR="002B3BB9" w:rsidRPr="003F27D7" w:rsidRDefault="002B3BB9" w:rsidP="00A8649B">
      <w:pPr>
        <w:pStyle w:val="2"/>
      </w:pPr>
      <w:bookmarkStart w:id="27" w:name="_Toc270688673"/>
      <w:bookmarkStart w:id="28" w:name="_Toc272150909"/>
      <w:r w:rsidRPr="003F27D7">
        <w:rPr>
          <w:rFonts w:hint="eastAsia"/>
        </w:rPr>
        <w:t>7.3 Driver 설치</w:t>
      </w:r>
      <w:bookmarkEnd w:id="27"/>
      <w:bookmarkEnd w:id="28"/>
    </w:p>
    <w:p w:rsidR="0045024D" w:rsidRDefault="001D1307" w:rsidP="00A8649B">
      <w:r>
        <w:rPr>
          <w:rFonts w:hint="eastAsia"/>
        </w:rPr>
        <w:t>Driver</w:t>
      </w:r>
      <w:r>
        <w:t>를</w:t>
      </w:r>
      <w:r>
        <w:rPr>
          <w:rFonts w:hint="eastAsia"/>
        </w:rPr>
        <w:t xml:space="preserve"> 설치하기 위해서는 </w:t>
      </w:r>
      <w:r w:rsidR="002B3BB9" w:rsidRPr="003F27D7">
        <w:rPr>
          <w:rFonts w:hint="eastAsia"/>
        </w:rPr>
        <w:t>제품</w:t>
      </w:r>
      <w:r>
        <w:rPr>
          <w:rFonts w:hint="eastAsia"/>
        </w:rPr>
        <w:t xml:space="preserve"> 구매 시 포함된 </w:t>
      </w:r>
      <w:r w:rsidR="002B3BB9" w:rsidRPr="003F27D7">
        <w:rPr>
          <w:rFonts w:hint="eastAsia"/>
        </w:rPr>
        <w:t xml:space="preserve">USB 케이블을 개발용 </w:t>
      </w:r>
      <w:r w:rsidR="00426B19">
        <w:t>컴퓨터</w:t>
      </w:r>
      <w:r w:rsidR="002B3BB9" w:rsidRPr="003F27D7">
        <w:rPr>
          <w:rFonts w:hint="eastAsia"/>
        </w:rPr>
        <w:t xml:space="preserve">와 </w:t>
      </w:r>
      <w:proofErr w:type="spellStart"/>
      <w:r w:rsidR="002B3BB9" w:rsidRPr="003F27D7">
        <w:rPr>
          <w:rFonts w:hint="eastAsia"/>
        </w:rPr>
        <w:t>AutoBase</w:t>
      </w:r>
      <w:proofErr w:type="spellEnd"/>
      <w:r w:rsidR="002B3BB9">
        <w:rPr>
          <w:rFonts w:hint="eastAsia"/>
        </w:rPr>
        <w:t xml:space="preserve"> Touch</w:t>
      </w:r>
      <w:r w:rsidR="002B3BB9" w:rsidRPr="003F27D7">
        <w:rPr>
          <w:rFonts w:hint="eastAsia"/>
        </w:rPr>
        <w:t xml:space="preserve"> Smart</w:t>
      </w:r>
      <w:r>
        <w:rPr>
          <w:rFonts w:hint="eastAsia"/>
        </w:rPr>
        <w:t xml:space="preserve">에 연결합니다. </w:t>
      </w:r>
    </w:p>
    <w:p w:rsidR="009B12D8" w:rsidRDefault="00426B19" w:rsidP="00A8649B">
      <w:r>
        <w:rPr>
          <w:rFonts w:hint="eastAsia"/>
        </w:rPr>
        <w:t xml:space="preserve">케이블 연결 시 개발용 컴퓨터 측에는 일반 USB </w:t>
      </w:r>
      <w:r w:rsidR="001D1307">
        <w:rPr>
          <w:rFonts w:hint="eastAsia"/>
        </w:rPr>
        <w:t>단</w:t>
      </w:r>
      <w:r>
        <w:t>자와</w:t>
      </w:r>
      <w:r>
        <w:rPr>
          <w:rFonts w:hint="eastAsia"/>
        </w:rPr>
        <w:t xml:space="preserve"> 연결하고</w:t>
      </w:r>
      <w:r w:rsidR="001D1307">
        <w:rPr>
          <w:rFonts w:hint="eastAsia"/>
        </w:rPr>
        <w:t xml:space="preserve"> </w:t>
      </w:r>
      <w:proofErr w:type="spellStart"/>
      <w:r w:rsidR="001D1307" w:rsidRPr="003F27D7">
        <w:rPr>
          <w:rFonts w:hint="eastAsia"/>
        </w:rPr>
        <w:t>AutoBase</w:t>
      </w:r>
      <w:proofErr w:type="spellEnd"/>
      <w:r w:rsidR="001D1307">
        <w:rPr>
          <w:rFonts w:hint="eastAsia"/>
        </w:rPr>
        <w:t xml:space="preserve"> Touch</w:t>
      </w:r>
      <w:r w:rsidR="001D1307" w:rsidRPr="003F27D7">
        <w:rPr>
          <w:rFonts w:hint="eastAsia"/>
        </w:rPr>
        <w:t xml:space="preserve"> Smart</w:t>
      </w:r>
      <w:r w:rsidR="001D1307">
        <w:rPr>
          <w:rFonts w:hint="eastAsia"/>
        </w:rPr>
        <w:t xml:space="preserve">에는 </w:t>
      </w:r>
      <w:r w:rsidR="002B3BB9" w:rsidRPr="003F27D7">
        <w:rPr>
          <w:rFonts w:hint="eastAsia"/>
        </w:rPr>
        <w:t>USB Device 단자를</w:t>
      </w:r>
      <w:r>
        <w:rPr>
          <w:rFonts w:hint="eastAsia"/>
        </w:rPr>
        <w:t xml:space="preserve"> </w:t>
      </w:r>
      <w:r w:rsidR="009B12D8">
        <w:rPr>
          <w:rFonts w:hint="eastAsia"/>
        </w:rPr>
        <w:t>연결합니다.</w:t>
      </w:r>
    </w:p>
    <w:p w:rsidR="009B12D8" w:rsidRDefault="002B3BB9" w:rsidP="00A8649B">
      <w:r w:rsidRPr="003F27D7">
        <w:rPr>
          <w:rFonts w:hint="eastAsia"/>
        </w:rPr>
        <w:t>USB 케이블을 연결</w:t>
      </w:r>
      <w:r w:rsidR="009B12D8">
        <w:rPr>
          <w:rFonts w:hint="eastAsia"/>
        </w:rPr>
        <w:t xml:space="preserve">하면 개발용 컴퓨터에 </w:t>
      </w:r>
      <w:proofErr w:type="spellStart"/>
      <w:r w:rsidR="009B12D8" w:rsidRPr="003F27D7">
        <w:rPr>
          <w:rFonts w:hint="eastAsia"/>
        </w:rPr>
        <w:t>AutoBase</w:t>
      </w:r>
      <w:proofErr w:type="spellEnd"/>
      <w:r w:rsidR="009B12D8">
        <w:rPr>
          <w:rFonts w:hint="eastAsia"/>
        </w:rPr>
        <w:t xml:space="preserve"> Touch</w:t>
      </w:r>
      <w:r w:rsidR="009B12D8" w:rsidRPr="003F27D7">
        <w:rPr>
          <w:rFonts w:hint="eastAsia"/>
        </w:rPr>
        <w:t xml:space="preserve"> Smart</w:t>
      </w:r>
      <w:r w:rsidR="009B12D8">
        <w:rPr>
          <w:rFonts w:hint="eastAsia"/>
        </w:rPr>
        <w:t xml:space="preserve">가 </w:t>
      </w:r>
      <w:proofErr w:type="spellStart"/>
      <w:r w:rsidR="009B12D8">
        <w:rPr>
          <w:rFonts w:hint="eastAsia"/>
        </w:rPr>
        <w:t>모바일</w:t>
      </w:r>
      <w:proofErr w:type="spellEnd"/>
      <w:r w:rsidRPr="003F27D7">
        <w:rPr>
          <w:rFonts w:hint="eastAsia"/>
        </w:rPr>
        <w:t xml:space="preserve"> 장치로 </w:t>
      </w:r>
      <w:r w:rsidR="009B12D8">
        <w:rPr>
          <w:rFonts w:hint="eastAsia"/>
        </w:rPr>
        <w:t>연결이 완료됩니다.</w:t>
      </w:r>
    </w:p>
    <w:p w:rsidR="0045024D" w:rsidRPr="0045024D" w:rsidRDefault="009B12D8" w:rsidP="00A8649B">
      <w:r>
        <w:rPr>
          <w:rFonts w:hint="eastAsia"/>
        </w:rPr>
        <w:t>만약 정상적인 연결이 안될 때에서 &lt;그림 7-3&gt;과 같은 드라이버</w:t>
      </w:r>
      <w:r w:rsidR="002B3BB9" w:rsidRPr="003F27D7">
        <w:rPr>
          <w:rFonts w:hint="eastAsia"/>
        </w:rPr>
        <w:t>(DVD 드라이브</w:t>
      </w:r>
      <w:r w:rsidR="002B3BB9" w:rsidRPr="003F27D7">
        <w:t>:\Smart\USB Driver</w:t>
      </w:r>
      <w:r w:rsidR="002B3BB9" w:rsidRPr="003F27D7">
        <w:rPr>
          <w:rFonts w:hint="eastAsia"/>
        </w:rPr>
        <w:t>)</w:t>
      </w:r>
      <w:r>
        <w:rPr>
          <w:rFonts w:hint="eastAsia"/>
        </w:rPr>
        <w:t>를</w:t>
      </w:r>
      <w:r w:rsidR="002B3BB9" w:rsidRPr="003F27D7">
        <w:rPr>
          <w:rFonts w:hint="eastAsia"/>
        </w:rPr>
        <w:t xml:space="preserve"> 설치</w:t>
      </w:r>
      <w:r w:rsidR="002B3BB9">
        <w:rPr>
          <w:rFonts w:hint="eastAsia"/>
        </w:rPr>
        <w:t>합니</w:t>
      </w:r>
      <w:r w:rsidR="002B3BB9" w:rsidRPr="003F27D7">
        <w:rPr>
          <w:rFonts w:hint="eastAsia"/>
        </w:rPr>
        <w:t>다.</w:t>
      </w:r>
      <w:r w:rsidR="0045024D">
        <w:rPr>
          <w:rFonts w:hint="eastAsia"/>
        </w:rPr>
        <w:t xml:space="preserve"> </w:t>
      </w:r>
      <w:r w:rsidR="0045024D" w:rsidRPr="0045024D">
        <w:rPr>
          <w:rFonts w:hint="eastAsia"/>
        </w:rPr>
        <w:t xml:space="preserve">(Windows 7 이상의 OS에서는 일반적으로 연결용 드라이버가 설치되어 </w:t>
      </w:r>
      <w:r w:rsidR="0045024D">
        <w:rPr>
          <w:rFonts w:hint="eastAsia"/>
        </w:rPr>
        <w:t>있습니다.</w:t>
      </w:r>
      <w:r w:rsidR="0045024D" w:rsidRPr="0045024D">
        <w:rPr>
          <w:rFonts w:hint="eastAsia"/>
        </w:rPr>
        <w:t>)</w:t>
      </w:r>
    </w:p>
    <w:p w:rsidR="002B3BB9" w:rsidRDefault="002B3BB9" w:rsidP="00A8649B"/>
    <w:p w:rsidR="002B3BB9" w:rsidRDefault="00A26366" w:rsidP="00A8649B">
      <w:pPr>
        <w:pStyle w:val="afff5"/>
      </w:pPr>
      <w:r>
        <w:rPr>
          <w:noProof/>
        </w:rPr>
        <w:drawing>
          <wp:inline distT="0" distB="0" distL="0" distR="0" wp14:anchorId="36922AF6" wp14:editId="2086E67A">
            <wp:extent cx="3888105" cy="149293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4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B9" w:rsidRDefault="002B3BB9" w:rsidP="00A8649B">
      <w:pPr>
        <w:pStyle w:val="0"/>
      </w:pPr>
      <w:r>
        <w:rPr>
          <w:rFonts w:hint="eastAsia"/>
        </w:rPr>
        <w:t>&lt;그림 7-3&gt;</w:t>
      </w:r>
      <w:r w:rsidR="009B12D8">
        <w:rPr>
          <w:rFonts w:hint="eastAsia"/>
        </w:rPr>
        <w:t xml:space="preserve"> 개발용 컴퓨터에 </w:t>
      </w:r>
      <w:proofErr w:type="spellStart"/>
      <w:r w:rsidR="009B12D8">
        <w:rPr>
          <w:rFonts w:hint="eastAsia"/>
        </w:rPr>
        <w:t>AutoBase</w:t>
      </w:r>
      <w:proofErr w:type="spellEnd"/>
      <w:r w:rsidR="009B12D8">
        <w:rPr>
          <w:rFonts w:hint="eastAsia"/>
        </w:rPr>
        <w:t xml:space="preserve"> Touch Smart 연결을 위한 드라이버 </w:t>
      </w:r>
    </w:p>
    <w:p w:rsidR="0045024D" w:rsidRPr="002B3BB9" w:rsidRDefault="0045024D" w:rsidP="00A8649B">
      <w:pPr>
        <w:pStyle w:val="aff6"/>
      </w:pPr>
      <w:bookmarkStart w:id="29" w:name="_GoBack"/>
      <w:bookmarkEnd w:id="29"/>
    </w:p>
    <w:p w:rsidR="00634A71" w:rsidRPr="003F27D7" w:rsidRDefault="00634A71" w:rsidP="00A8649B">
      <w:pPr>
        <w:pStyle w:val="2"/>
      </w:pPr>
      <w:bookmarkStart w:id="30" w:name="_Toc270688674"/>
      <w:bookmarkStart w:id="31" w:name="_Toc272150910"/>
      <w:r w:rsidRPr="003F27D7">
        <w:rPr>
          <w:rFonts w:hint="eastAsia"/>
        </w:rPr>
        <w:lastRenderedPageBreak/>
        <w:t xml:space="preserve">7.4 </w:t>
      </w:r>
      <w:proofErr w:type="spellStart"/>
      <w:r w:rsidRPr="003F27D7">
        <w:rPr>
          <w:rFonts w:hint="eastAsia"/>
        </w:rPr>
        <w:t>AutoBase</w:t>
      </w:r>
      <w:proofErr w:type="spellEnd"/>
      <w:r w:rsidRPr="003F27D7">
        <w:rPr>
          <w:rFonts w:hint="eastAsia"/>
        </w:rPr>
        <w:t xml:space="preserve"> SCADA </w:t>
      </w:r>
      <w:r w:rsidRPr="00634A71">
        <w:rPr>
          <w:rFonts w:hint="eastAsia"/>
        </w:rPr>
        <w:t>CE</w:t>
      </w:r>
      <w:r w:rsidRPr="003F27D7">
        <w:rPr>
          <w:rFonts w:hint="eastAsia"/>
        </w:rPr>
        <w:t xml:space="preserve"> 설치</w:t>
      </w:r>
      <w:bookmarkEnd w:id="30"/>
      <w:bookmarkEnd w:id="31"/>
    </w:p>
    <w:p w:rsidR="00634A71" w:rsidRDefault="00696DBE" w:rsidP="00A8649B">
      <w:r>
        <w:rPr>
          <w:rFonts w:hint="eastAsia"/>
        </w:rPr>
        <w:t>제공된 DVD에서  &lt;그림 7-4&gt;와 같이</w:t>
      </w:r>
      <w:r>
        <w:t>‘</w:t>
      </w:r>
      <w:r>
        <w:rPr>
          <w:rFonts w:hint="eastAsia"/>
        </w:rPr>
        <w:t>SetupAutobaseCE.msi</w:t>
      </w:r>
      <w:r>
        <w:t>’</w:t>
      </w:r>
      <w:r>
        <w:rPr>
          <w:rFonts w:hint="eastAsia"/>
        </w:rPr>
        <w:t>를 실행하면 &lt;그림 7-5&gt;와 같은 설치 시작화면이 나타납니다.</w:t>
      </w:r>
      <w:r w:rsidR="0045024D">
        <w:br/>
      </w:r>
    </w:p>
    <w:p w:rsidR="00634A71" w:rsidRDefault="00A26366" w:rsidP="00A8649B">
      <w:pPr>
        <w:pStyle w:val="afff5"/>
      </w:pPr>
      <w:r>
        <w:rPr>
          <w:noProof/>
        </w:rPr>
        <w:drawing>
          <wp:inline distT="0" distB="0" distL="0" distR="0" wp14:anchorId="514D1034" wp14:editId="14738CDC">
            <wp:extent cx="3888105" cy="1246188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2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7-4&gt;</w:t>
      </w:r>
      <w:r w:rsidR="00696DBE">
        <w:rPr>
          <w:rFonts w:hint="eastAsia"/>
        </w:rPr>
        <w:t xml:space="preserve"> 윈도우 </w:t>
      </w:r>
      <w:r w:rsidR="00AC2D4A">
        <w:rPr>
          <w:rFonts w:hint="eastAsia"/>
        </w:rPr>
        <w:t>탐</w:t>
      </w:r>
      <w:r w:rsidR="00696DBE">
        <w:rPr>
          <w:rFonts w:hint="eastAsia"/>
        </w:rPr>
        <w:t xml:space="preserve">색기로 </w:t>
      </w:r>
      <w:proofErr w:type="spellStart"/>
      <w:r w:rsidR="00696DBE">
        <w:rPr>
          <w:rFonts w:hint="eastAsia"/>
        </w:rPr>
        <w:t>AutoBase</w:t>
      </w:r>
      <w:proofErr w:type="spellEnd"/>
      <w:r w:rsidR="00696DBE">
        <w:rPr>
          <w:rFonts w:hint="eastAsia"/>
        </w:rPr>
        <w:t xml:space="preserve"> SCADA CE 설치 프로그램을 검색한 예</w:t>
      </w:r>
      <w:r w:rsidR="0045024D">
        <w:br/>
      </w:r>
      <w:r w:rsidR="0009032E">
        <w:br/>
      </w:r>
    </w:p>
    <w:p w:rsidR="00634A71" w:rsidRDefault="000A7C50" w:rsidP="00A8649B">
      <w:pPr>
        <w:pStyle w:val="afff5"/>
      </w:pPr>
      <w:r>
        <w:rPr>
          <w:noProof/>
        </w:rPr>
        <w:drawing>
          <wp:inline distT="0" distB="0" distL="0" distR="0" wp14:anchorId="0FBE7C8C" wp14:editId="19BCBD2F">
            <wp:extent cx="3002280" cy="2458720"/>
            <wp:effectExtent l="0" t="0" r="7620" b="0"/>
            <wp:docPr id="13" name="그림 13" descr="Sna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ap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7-5&gt;</w:t>
      </w:r>
      <w:r w:rsidR="000D4C73">
        <w:rPr>
          <w:rFonts w:hint="eastAsia"/>
        </w:rPr>
        <w:t xml:space="preserve"> </w:t>
      </w:r>
      <w:proofErr w:type="spellStart"/>
      <w:r w:rsidR="000D4C73">
        <w:rPr>
          <w:rFonts w:hint="eastAsia"/>
        </w:rPr>
        <w:t>AutoBase</w:t>
      </w:r>
      <w:proofErr w:type="spellEnd"/>
      <w:r w:rsidR="000D4C73">
        <w:rPr>
          <w:rFonts w:hint="eastAsia"/>
        </w:rPr>
        <w:t xml:space="preserve"> SCADA CE 설치 시작화면</w:t>
      </w:r>
    </w:p>
    <w:p w:rsidR="00634A71" w:rsidRDefault="00634A71" w:rsidP="00A8649B">
      <w:pPr>
        <w:pStyle w:val="afff5"/>
      </w:pPr>
    </w:p>
    <w:p w:rsidR="0045024D" w:rsidRDefault="0045024D" w:rsidP="00A8649B">
      <w:pPr>
        <w:pStyle w:val="2"/>
        <w:sectPr w:rsidR="0045024D" w:rsidSect="002C13F6">
          <w:footerReference w:type="even" r:id="rId36"/>
          <w:pgSz w:w="8391" w:h="11907" w:code="11"/>
          <w:pgMar w:top="1134" w:right="1134" w:bottom="1134" w:left="1134" w:header="567" w:footer="851" w:gutter="0"/>
          <w:cols w:space="425"/>
          <w:docGrid w:type="linesAndChars" w:linePitch="271" w:charSpace="-16"/>
        </w:sectPr>
      </w:pPr>
      <w:bookmarkStart w:id="32" w:name="_Toc270688675"/>
    </w:p>
    <w:p w:rsidR="00634A71" w:rsidRPr="003F27D7" w:rsidRDefault="00634A71" w:rsidP="00A8649B">
      <w:pPr>
        <w:pStyle w:val="2"/>
      </w:pPr>
      <w:bookmarkStart w:id="33" w:name="_Toc272150911"/>
      <w:r w:rsidRPr="003F27D7">
        <w:rPr>
          <w:rFonts w:hint="eastAsia"/>
        </w:rPr>
        <w:lastRenderedPageBreak/>
        <w:t>7.5 새로운 Project 생성</w:t>
      </w:r>
      <w:bookmarkEnd w:id="32"/>
      <w:bookmarkEnd w:id="33"/>
    </w:p>
    <w:p w:rsidR="00634A71" w:rsidRDefault="00634A71" w:rsidP="00A8649B">
      <w:r>
        <w:rPr>
          <w:rFonts w:hint="eastAsia"/>
        </w:rPr>
        <w:t xml:space="preserve">개발용 </w:t>
      </w:r>
      <w:r w:rsidR="000D4C73">
        <w:rPr>
          <w:rFonts w:hint="eastAsia"/>
        </w:rPr>
        <w:t>컴퓨터</w:t>
      </w:r>
      <w:r>
        <w:rPr>
          <w:rFonts w:hint="eastAsia"/>
        </w:rPr>
        <w:t xml:space="preserve">에서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</w:t>
      </w:r>
      <w:r w:rsidR="000D4C73">
        <w:rPr>
          <w:rFonts w:hint="eastAsia"/>
        </w:rPr>
        <w:t>프로그램을</w:t>
      </w:r>
      <w:r>
        <w:rPr>
          <w:rFonts w:hint="eastAsia"/>
        </w:rPr>
        <w:t xml:space="preserve"> 설치</w:t>
      </w:r>
      <w:r w:rsidR="000D4C73">
        <w:rPr>
          <w:rFonts w:hint="eastAsia"/>
        </w:rPr>
        <w:t>한</w:t>
      </w:r>
      <w:r>
        <w:rPr>
          <w:rFonts w:hint="eastAsia"/>
        </w:rPr>
        <w:t xml:space="preserve"> 후 작업선택 프로그램을 실행</w:t>
      </w:r>
      <w:r w:rsidR="00827228">
        <w:rPr>
          <w:rFonts w:hint="eastAsia"/>
        </w:rPr>
        <w:t>하면 &lt;그림 7-6&gt;과 같은 대화상자가 나타납니다.</w:t>
      </w:r>
    </w:p>
    <w:p w:rsidR="00634A71" w:rsidRDefault="000A7C50" w:rsidP="00A8649B">
      <w:pPr>
        <w:pStyle w:val="afff5"/>
      </w:pPr>
      <w:r>
        <w:rPr>
          <w:noProof/>
        </w:rPr>
        <w:drawing>
          <wp:inline distT="0" distB="0" distL="0" distR="0" wp14:anchorId="480B4DB3" wp14:editId="74B09FCB">
            <wp:extent cx="3554095" cy="2717165"/>
            <wp:effectExtent l="0" t="0" r="8255" b="6985"/>
            <wp:docPr id="14" name="그림 14" descr="Sn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nap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7-6&gt;</w:t>
      </w:r>
      <w:r w:rsidR="00390E1E">
        <w:rPr>
          <w:rFonts w:hint="eastAsia"/>
        </w:rPr>
        <w:t xml:space="preserve"> </w:t>
      </w:r>
      <w:proofErr w:type="spellStart"/>
      <w:r w:rsidR="00390E1E">
        <w:rPr>
          <w:rFonts w:hint="eastAsia"/>
        </w:rPr>
        <w:t>Au</w:t>
      </w:r>
      <w:r w:rsidR="00827228">
        <w:rPr>
          <w:rFonts w:hint="eastAsia"/>
        </w:rPr>
        <w:t>toBase</w:t>
      </w:r>
      <w:proofErr w:type="spellEnd"/>
      <w:r w:rsidR="00827228">
        <w:rPr>
          <w:rFonts w:hint="eastAsia"/>
        </w:rPr>
        <w:t xml:space="preserve"> SCADA 작업선택 프로그램의 예</w:t>
      </w:r>
      <w:r w:rsidR="0009032E">
        <w:br/>
      </w:r>
    </w:p>
    <w:p w:rsidR="00634A71" w:rsidRDefault="00827228" w:rsidP="00A8649B">
      <w:r>
        <w:rPr>
          <w:rFonts w:hint="eastAsia"/>
        </w:rPr>
        <w:t xml:space="preserve">&lt;그림 7-6&gt;에서 </w:t>
      </w:r>
      <w:r w:rsidR="000A7C50">
        <w:rPr>
          <w:noProof/>
          <w:position w:val="-6"/>
        </w:rPr>
        <w:drawing>
          <wp:inline distT="0" distB="0" distL="0" distR="0" wp14:anchorId="320D6862" wp14:editId="476A4FF1">
            <wp:extent cx="500380" cy="155575"/>
            <wp:effectExtent l="0" t="0" r="0" b="0"/>
            <wp:docPr id="15" name="그림 15" descr="Sna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p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>누르면 &lt;그림 7-7&gt;과 같은 새 작업 만들기 대화상자가 나타납니다.</w:t>
      </w:r>
    </w:p>
    <w:p w:rsidR="00634A71" w:rsidRPr="0036214D" w:rsidRDefault="000A7C50" w:rsidP="00A8649B">
      <w:pPr>
        <w:pStyle w:val="afff5"/>
      </w:pPr>
      <w:r>
        <w:rPr>
          <w:noProof/>
        </w:rPr>
        <w:drawing>
          <wp:inline distT="0" distB="0" distL="0" distR="0" wp14:anchorId="413DA5C9" wp14:editId="750DD6C0">
            <wp:extent cx="2717165" cy="1647825"/>
            <wp:effectExtent l="0" t="0" r="6985" b="9525"/>
            <wp:docPr id="16" name="그림 16" descr="Sna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ap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7-7&gt;</w:t>
      </w:r>
      <w:r w:rsidR="00827228">
        <w:rPr>
          <w:rFonts w:hint="eastAsia"/>
        </w:rPr>
        <w:t xml:space="preserve"> 새 작업 만들기 대화상자의 예</w:t>
      </w:r>
    </w:p>
    <w:p w:rsidR="00634A71" w:rsidRDefault="00827228" w:rsidP="00A8649B">
      <w:r>
        <w:rPr>
          <w:rFonts w:hint="eastAsia"/>
        </w:rPr>
        <w:lastRenderedPageBreak/>
        <w:t xml:space="preserve">&lt;그림 7-7&gt;의 대화상자에서 </w:t>
      </w:r>
      <w:r w:rsidR="00634A71">
        <w:rPr>
          <w:rFonts w:hint="eastAsia"/>
        </w:rPr>
        <w:t>작</w:t>
      </w:r>
      <w:r w:rsidR="00390E1E">
        <w:rPr>
          <w:rFonts w:hint="eastAsia"/>
        </w:rPr>
        <w:t>업</w:t>
      </w:r>
      <w:r>
        <w:rPr>
          <w:rFonts w:hint="eastAsia"/>
        </w:rPr>
        <w:t xml:space="preserve"> 제목과 폴더 위치 </w:t>
      </w:r>
      <w:r w:rsidR="00634A71">
        <w:rPr>
          <w:rFonts w:hint="eastAsia"/>
        </w:rPr>
        <w:t>지정하고, 플랫폼에서 Windows CE를 선택</w:t>
      </w:r>
      <w:r>
        <w:rPr>
          <w:rFonts w:hint="eastAsia"/>
        </w:rPr>
        <w:t xml:space="preserve">한 </w:t>
      </w:r>
      <w:r w:rsidR="00634A71">
        <w:rPr>
          <w:rFonts w:hint="eastAsia"/>
        </w:rPr>
        <w:t xml:space="preserve">후 </w:t>
      </w:r>
      <w:r w:rsidR="000A7C50">
        <w:rPr>
          <w:noProof/>
          <w:position w:val="-6"/>
        </w:rPr>
        <w:drawing>
          <wp:inline distT="0" distB="0" distL="0" distR="0" wp14:anchorId="4579A910" wp14:editId="6757A21A">
            <wp:extent cx="500380" cy="155575"/>
            <wp:effectExtent l="0" t="0" r="0" b="0"/>
            <wp:docPr id="17" name="그림 17" descr="Sna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nap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&lt;그림 7-8&gt;과 같이 </w:t>
      </w:r>
      <w:r w:rsidR="00634A71">
        <w:rPr>
          <w:rFonts w:hint="eastAsia"/>
        </w:rPr>
        <w:t>새로운 프로젝트</w:t>
      </w:r>
      <w:r>
        <w:rPr>
          <w:rFonts w:hint="eastAsia"/>
        </w:rPr>
        <w:t xml:space="preserve">가 </w:t>
      </w:r>
      <w:r w:rsidR="00634A71">
        <w:rPr>
          <w:rFonts w:hint="eastAsia"/>
        </w:rPr>
        <w:t>생성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634A71" w:rsidRDefault="000A7C50" w:rsidP="00A8649B">
      <w:pPr>
        <w:pStyle w:val="afff5"/>
      </w:pPr>
      <w:r>
        <w:rPr>
          <w:noProof/>
        </w:rPr>
        <w:drawing>
          <wp:inline distT="0" distB="0" distL="0" distR="0" wp14:anchorId="24730EB7" wp14:editId="6D0843F7">
            <wp:extent cx="3890645" cy="2941320"/>
            <wp:effectExtent l="0" t="0" r="0" b="0"/>
            <wp:docPr id="18" name="그림 18" descr="Sna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nap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7-8&gt;</w:t>
      </w:r>
      <w:r w:rsidR="00827228">
        <w:rPr>
          <w:rFonts w:hint="eastAsia"/>
        </w:rPr>
        <w:t xml:space="preserve"> 새로운 프로젝트가 생성된 후의 작업선택 프로그램</w:t>
      </w:r>
      <w:r w:rsidR="0009032E">
        <w:br/>
      </w:r>
    </w:p>
    <w:p w:rsidR="00634A71" w:rsidRDefault="00634A71" w:rsidP="00A8649B">
      <w:r>
        <w:rPr>
          <w:rFonts w:hint="eastAsia"/>
        </w:rPr>
        <w:t>새로운 프로젝트</w:t>
      </w:r>
      <w:r w:rsidR="00C56C37">
        <w:rPr>
          <w:rFonts w:hint="eastAsia"/>
        </w:rPr>
        <w:t>를</w:t>
      </w:r>
      <w:r>
        <w:rPr>
          <w:rFonts w:hint="eastAsia"/>
        </w:rPr>
        <w:t xml:space="preserve"> 생성</w:t>
      </w:r>
      <w:r w:rsidR="00C56C37">
        <w:rPr>
          <w:rFonts w:hint="eastAsia"/>
        </w:rPr>
        <w:t xml:space="preserve">한 후 &lt;그림 7-8&gt;의 </w:t>
      </w:r>
      <w:r w:rsidR="000A7C50">
        <w:rPr>
          <w:noProof/>
          <w:position w:val="-6"/>
        </w:rPr>
        <w:drawing>
          <wp:inline distT="0" distB="0" distL="0" distR="0" wp14:anchorId="3F2E2740" wp14:editId="68A48A7B">
            <wp:extent cx="500380" cy="155575"/>
            <wp:effectExtent l="19050" t="19050" r="13970" b="15875"/>
            <wp:docPr id="19" name="그림 19" descr="Sna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ap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</w:t>
      </w:r>
      <w:r w:rsidR="00C56C37">
        <w:rPr>
          <w:rFonts w:hint="eastAsia"/>
        </w:rPr>
        <w:t xml:space="preserve"> 등을</w:t>
      </w:r>
      <w:r>
        <w:rPr>
          <w:rFonts w:hint="eastAsia"/>
        </w:rPr>
        <w:t xml:space="preserve"> </w:t>
      </w:r>
      <w:r w:rsidR="00C56C37">
        <w:rPr>
          <w:rFonts w:hint="eastAsia"/>
        </w:rPr>
        <w:t xml:space="preserve">눌러서 </w:t>
      </w:r>
      <w:r>
        <w:rPr>
          <w:rFonts w:hint="eastAsia"/>
        </w:rPr>
        <w:t>해당 프로젝트</w:t>
      </w:r>
      <w:r w:rsidR="00C56C37">
        <w:rPr>
          <w:rFonts w:hint="eastAsia"/>
        </w:rPr>
        <w:t xml:space="preserve">에 대한 </w:t>
      </w:r>
      <w:r>
        <w:rPr>
          <w:rFonts w:hint="eastAsia"/>
        </w:rPr>
        <w:t>개발</w:t>
      </w:r>
      <w:r w:rsidR="00C56C37">
        <w:rPr>
          <w:rFonts w:hint="eastAsia"/>
        </w:rPr>
        <w:t>작업을</w:t>
      </w:r>
      <w:r>
        <w:rPr>
          <w:rFonts w:hint="eastAsia"/>
        </w:rPr>
        <w:t xml:space="preserve"> </w:t>
      </w:r>
      <w:r w:rsidR="00C56C37">
        <w:rPr>
          <w:rFonts w:hint="eastAsia"/>
        </w:rPr>
        <w:t>시작합니다.</w:t>
      </w:r>
    </w:p>
    <w:p w:rsidR="00634A71" w:rsidRDefault="00C56C37" w:rsidP="00A8649B">
      <w:r w:rsidRPr="0045024D">
        <w:rPr>
          <w:rFonts w:hint="eastAsia"/>
        </w:rPr>
        <w:t xml:space="preserve">프로젝트에 대한 개발작업은 </w:t>
      </w:r>
      <w:proofErr w:type="spellStart"/>
      <w:r w:rsidRPr="0045024D">
        <w:rPr>
          <w:rFonts w:hint="eastAsia"/>
        </w:rPr>
        <w:t>Auto</w:t>
      </w:r>
      <w:r w:rsidR="00390E1E">
        <w:rPr>
          <w:rFonts w:hint="eastAsia"/>
        </w:rPr>
        <w:t>B</w:t>
      </w:r>
      <w:r w:rsidRPr="0045024D">
        <w:rPr>
          <w:rFonts w:hint="eastAsia"/>
        </w:rPr>
        <w:t>ase</w:t>
      </w:r>
      <w:proofErr w:type="spellEnd"/>
      <w:r w:rsidRPr="0045024D">
        <w:rPr>
          <w:rFonts w:hint="eastAsia"/>
        </w:rPr>
        <w:t xml:space="preserve"> SCADA 프로그램 사용설명서, 도움말, 홈페이지 등을 참조하시기 바랍니다. </w:t>
      </w:r>
    </w:p>
    <w:p w:rsidR="0045024D" w:rsidRDefault="0045024D" w:rsidP="00A8649B"/>
    <w:p w:rsidR="0045024D" w:rsidRPr="0045024D" w:rsidRDefault="0045024D" w:rsidP="00A8649B"/>
    <w:p w:rsidR="00634A71" w:rsidRPr="003F27D7" w:rsidRDefault="00634A71" w:rsidP="00A8649B">
      <w:pPr>
        <w:pStyle w:val="2"/>
      </w:pPr>
      <w:bookmarkStart w:id="34" w:name="_Toc270688676"/>
      <w:bookmarkStart w:id="35" w:name="_Toc272150912"/>
      <w:r w:rsidRPr="003F27D7">
        <w:rPr>
          <w:rFonts w:hint="eastAsia"/>
        </w:rPr>
        <w:t>7.6 통신 드라이버 DLL 배포</w:t>
      </w:r>
      <w:bookmarkEnd w:id="34"/>
      <w:bookmarkEnd w:id="35"/>
    </w:p>
    <w:p w:rsidR="008A36C7" w:rsidRDefault="00634A71" w:rsidP="00A8649B">
      <w:r>
        <w:rPr>
          <w:rFonts w:hint="eastAsia"/>
        </w:rPr>
        <w:t xml:space="preserve">통신 </w:t>
      </w:r>
      <w:r w:rsidR="008A36C7">
        <w:t>드라이버</w:t>
      </w:r>
      <w:r w:rsidR="008A36C7">
        <w:rPr>
          <w:rFonts w:hint="eastAsia"/>
        </w:rPr>
        <w:t xml:space="preserve"> DLL 배포는 개발용 컴퓨터에 설치되어 있는 </w:t>
      </w:r>
      <w:proofErr w:type="spellStart"/>
      <w:r w:rsidR="008A36C7" w:rsidRPr="003F27D7">
        <w:rPr>
          <w:rFonts w:hint="eastAsia"/>
        </w:rPr>
        <w:t>AutoBase</w:t>
      </w:r>
      <w:proofErr w:type="spellEnd"/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용 통신 드라이버를 </w:t>
      </w:r>
      <w:proofErr w:type="spellStart"/>
      <w:r w:rsidR="008A36C7" w:rsidRPr="003F27D7">
        <w:rPr>
          <w:rFonts w:hint="eastAsia"/>
        </w:rPr>
        <w:t>AutoBase</w:t>
      </w:r>
      <w:proofErr w:type="spellEnd"/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장비로 복사하는 것입니다.</w:t>
      </w:r>
    </w:p>
    <w:p w:rsidR="00634A71" w:rsidRDefault="008A36C7" w:rsidP="00A8649B">
      <w:r>
        <w:rPr>
          <w:rFonts w:hint="eastAsia"/>
        </w:rPr>
        <w:t xml:space="preserve">먼저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통신 프로그램 또는 스튜디오에서 통신 드라이버 설정을 완료합니</w:t>
      </w:r>
      <w:r>
        <w:rPr>
          <w:rFonts w:hint="eastAsia"/>
        </w:rPr>
        <w:lastRenderedPageBreak/>
        <w:t>다.</w:t>
      </w:r>
      <w:r w:rsidR="0045024D">
        <w:rPr>
          <w:rFonts w:hint="eastAsia"/>
        </w:rPr>
        <w:t xml:space="preserve"> </w:t>
      </w:r>
      <w:r>
        <w:rPr>
          <w:rFonts w:hint="eastAsia"/>
        </w:rPr>
        <w:t xml:space="preserve">드라이버 설정을 완료한 후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</w:t>
      </w:r>
      <w:r w:rsidR="00634A71">
        <w:rPr>
          <w:rFonts w:hint="eastAsia"/>
        </w:rPr>
        <w:t>스튜디오</w:t>
      </w:r>
      <w:r>
        <w:t>의</w:t>
      </w:r>
      <w:r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통신설정</w:t>
      </w:r>
      <w:r>
        <w:rPr>
          <w:rFonts w:hint="eastAsia"/>
        </w:rPr>
        <w:t>\</w:t>
      </w:r>
      <w:r w:rsidR="00634A71">
        <w:rPr>
          <w:rFonts w:hint="eastAsia"/>
        </w:rPr>
        <w:t>통신 포트 설정</w:t>
      </w:r>
      <w:r>
        <w:t>’</w:t>
      </w:r>
      <w:r>
        <w:rPr>
          <w:rFonts w:hint="eastAsia"/>
        </w:rPr>
        <w:t>을 선택하면 &lt;그림 7-9&gt;와 같은 대화상자가 나타납니다.</w:t>
      </w:r>
    </w:p>
    <w:p w:rsidR="00634A71" w:rsidRDefault="000A7C50" w:rsidP="00A8649B">
      <w:pPr>
        <w:pStyle w:val="afff5"/>
      </w:pPr>
      <w:r>
        <w:rPr>
          <w:noProof/>
        </w:rPr>
        <w:drawing>
          <wp:inline distT="0" distB="0" distL="0" distR="0" wp14:anchorId="7DA4802E" wp14:editId="2AD670D4">
            <wp:extent cx="3881755" cy="2734310"/>
            <wp:effectExtent l="0" t="0" r="4445" b="8890"/>
            <wp:docPr id="20" name="그림 20" descr="Sna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ap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7-9&gt;</w:t>
      </w:r>
      <w:r w:rsidR="008A36C7">
        <w:rPr>
          <w:rFonts w:hint="eastAsia"/>
        </w:rPr>
        <w:t xml:space="preserve"> 스튜디오의 통신설정 대화상자의 예</w:t>
      </w:r>
      <w:r w:rsidR="0045024D">
        <w:br/>
      </w:r>
    </w:p>
    <w:p w:rsidR="00634A71" w:rsidRDefault="008A36C7" w:rsidP="00A8649B">
      <w:r>
        <w:rPr>
          <w:rFonts w:hint="eastAsia"/>
        </w:rPr>
        <w:t>&lt;그림 7-9&gt;의 대화상자에서 설정 완료된 통신 드라이버를 선택</w:t>
      </w:r>
      <w:r w:rsidR="007D3709">
        <w:rPr>
          <w:rFonts w:hint="eastAsia"/>
        </w:rPr>
        <w:t xml:space="preserve">한 후 </w:t>
      </w:r>
      <w:r w:rsidR="000A7C50">
        <w:rPr>
          <w:noProof/>
          <w:position w:val="-6"/>
        </w:rPr>
        <w:drawing>
          <wp:inline distT="0" distB="0" distL="0" distR="0" wp14:anchorId="5C77D469" wp14:editId="7C1C9B67">
            <wp:extent cx="690245" cy="155575"/>
            <wp:effectExtent l="19050" t="19050" r="14605" b="15875"/>
            <wp:docPr id="21" name="그림 21" descr="Sna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55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누르면 </w:t>
      </w:r>
      <w:proofErr w:type="spellStart"/>
      <w:r w:rsidR="007D3709">
        <w:rPr>
          <w:rFonts w:hint="eastAsia"/>
        </w:rPr>
        <w:t>AutoBase</w:t>
      </w:r>
      <w:proofErr w:type="spellEnd"/>
      <w:r w:rsidR="007D3709">
        <w:rPr>
          <w:rFonts w:hint="eastAsia"/>
        </w:rPr>
        <w:t xml:space="preserve"> Touch Smart 로 </w:t>
      </w:r>
      <w:r w:rsidR="007D3709">
        <w:t>통신</w:t>
      </w:r>
      <w:r w:rsidR="007D3709">
        <w:rPr>
          <w:rFonts w:hint="eastAsia"/>
        </w:rPr>
        <w:t xml:space="preserve"> 드라이버 DLL 배포가 완료됩니다.</w:t>
      </w:r>
    </w:p>
    <w:p w:rsidR="007D3709" w:rsidRDefault="007D3709" w:rsidP="00A8649B">
      <w:r>
        <w:rPr>
          <w:rFonts w:hint="eastAsia"/>
        </w:rPr>
        <w:t>&lt;그림 7-10&gt;</w:t>
      </w:r>
      <w:r>
        <w:t>은</w:t>
      </w:r>
      <w:r>
        <w:rPr>
          <w:rFonts w:hint="eastAsia"/>
        </w:rPr>
        <w:t xml:space="preserve"> </w:t>
      </w:r>
      <w:r>
        <w:t>통신</w:t>
      </w:r>
      <w:r>
        <w:rPr>
          <w:rFonts w:hint="eastAsia"/>
        </w:rPr>
        <w:t xml:space="preserve"> 드라이버 DLL 배포 완료 대화상자 입니다.</w:t>
      </w:r>
      <w:r w:rsidR="0045024D">
        <w:br/>
      </w:r>
    </w:p>
    <w:p w:rsidR="00634A71" w:rsidRDefault="000A7C50" w:rsidP="00A8649B">
      <w:pPr>
        <w:pStyle w:val="afff5"/>
      </w:pPr>
      <w:r>
        <w:rPr>
          <w:noProof/>
        </w:rPr>
        <w:drawing>
          <wp:inline distT="0" distB="0" distL="0" distR="0" wp14:anchorId="1469F153" wp14:editId="3F5BAF34">
            <wp:extent cx="1078230" cy="897255"/>
            <wp:effectExtent l="0" t="0" r="7620" b="0"/>
            <wp:docPr id="22" name="그림 22" descr="screen0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02_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7-10&gt;</w:t>
      </w:r>
      <w:r w:rsidR="007D3709">
        <w:rPr>
          <w:rFonts w:hint="eastAsia"/>
        </w:rPr>
        <w:t xml:space="preserve"> </w:t>
      </w:r>
      <w:r w:rsidR="007D3709">
        <w:t>통신</w:t>
      </w:r>
      <w:r w:rsidR="007D3709">
        <w:rPr>
          <w:rFonts w:hint="eastAsia"/>
        </w:rPr>
        <w:t xml:space="preserve"> 드라이버 DLL 배포 완료 대화상자</w:t>
      </w:r>
    </w:p>
    <w:p w:rsidR="00634A71" w:rsidRPr="003F27D7" w:rsidRDefault="00634A71" w:rsidP="00A8649B">
      <w:pPr>
        <w:pStyle w:val="2"/>
      </w:pPr>
      <w:bookmarkStart w:id="36" w:name="_Toc270688677"/>
      <w:bookmarkStart w:id="37" w:name="_Toc272150913"/>
      <w:r w:rsidRPr="003F27D7">
        <w:rPr>
          <w:rFonts w:hint="eastAsia"/>
        </w:rPr>
        <w:lastRenderedPageBreak/>
        <w:t>7.7 프로젝트 배포</w:t>
      </w:r>
      <w:bookmarkEnd w:id="36"/>
      <w:bookmarkEnd w:id="37"/>
      <w:r w:rsidRPr="003F27D7">
        <w:rPr>
          <w:rFonts w:hint="eastAsia"/>
        </w:rPr>
        <w:t xml:space="preserve"> </w:t>
      </w:r>
    </w:p>
    <w:p w:rsidR="00634A71" w:rsidRDefault="00634A71" w:rsidP="00A8649B">
      <w:r>
        <w:rPr>
          <w:rFonts w:hint="eastAsia"/>
        </w:rPr>
        <w:t xml:space="preserve">개발용 </w:t>
      </w:r>
      <w:r w:rsidR="007D3709">
        <w:rPr>
          <w:rFonts w:hint="eastAsia"/>
        </w:rPr>
        <w:t>컴퓨터</w:t>
      </w:r>
      <w:r>
        <w:rPr>
          <w:rFonts w:hint="eastAsia"/>
        </w:rPr>
        <w:t>에서 작성한 프로젝트</w:t>
      </w:r>
      <w:r w:rsidR="007D3709">
        <w:rPr>
          <w:rFonts w:hint="eastAsia"/>
        </w:rPr>
        <w:t xml:space="preserve">를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Smart 장비</w:t>
      </w:r>
      <w:r w:rsidR="007D3709">
        <w:rPr>
          <w:rFonts w:hint="eastAsia"/>
        </w:rPr>
        <w:t xml:space="preserve">의 특정한 폴더로 복사하는 것을 </w:t>
      </w:r>
      <w:r w:rsidR="007D3709">
        <w:t>‘</w:t>
      </w:r>
      <w:r w:rsidR="007D3709">
        <w:rPr>
          <w:rFonts w:hint="eastAsia"/>
        </w:rPr>
        <w:t>프로젝트 파일 배포</w:t>
      </w:r>
      <w:r w:rsidR="007D3709">
        <w:t>’</w:t>
      </w:r>
      <w:r w:rsidR="007D3709">
        <w:rPr>
          <w:rFonts w:hint="eastAsia"/>
        </w:rPr>
        <w:t>라고 합니다.</w:t>
      </w:r>
    </w:p>
    <w:p w:rsidR="00634A71" w:rsidRDefault="007D3709" w:rsidP="00A8649B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</w:t>
      </w:r>
      <w:r w:rsidR="00634A71">
        <w:rPr>
          <w:rFonts w:hint="eastAsia"/>
        </w:rPr>
        <w:t>스튜디오</w:t>
      </w:r>
      <w:r>
        <w:rPr>
          <w:rFonts w:hint="eastAsia"/>
        </w:rPr>
        <w:t>의</w:t>
      </w:r>
      <w:r w:rsidR="00634A71"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배포</w:t>
      </w:r>
      <w:r>
        <w:t>’</w:t>
      </w:r>
      <w:r w:rsidR="00634A71">
        <w:rPr>
          <w:rFonts w:hint="eastAsia"/>
        </w:rPr>
        <w:t>메뉴를 선택</w:t>
      </w:r>
      <w:r>
        <w:t>하면</w:t>
      </w:r>
      <w:r>
        <w:rPr>
          <w:rFonts w:hint="eastAsia"/>
        </w:rPr>
        <w:t xml:space="preserve"> &lt;그림 7-11&gt;과 같은 배포 대화상자가 나타납니다.</w:t>
      </w:r>
    </w:p>
    <w:p w:rsidR="00634A71" w:rsidRDefault="002E6368" w:rsidP="00A8649B">
      <w:pPr>
        <w:pStyle w:val="afff5"/>
      </w:pPr>
      <w:r>
        <w:rPr>
          <w:noProof/>
        </w:rPr>
        <w:drawing>
          <wp:inline distT="0" distB="0" distL="0" distR="0" wp14:anchorId="5F4D8413" wp14:editId="3BD0A385">
            <wp:extent cx="3888105" cy="3284778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2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71" w:rsidRDefault="00634A71" w:rsidP="00A8649B">
      <w:pPr>
        <w:pStyle w:val="0"/>
      </w:pPr>
      <w:r>
        <w:rPr>
          <w:rFonts w:hint="eastAsia"/>
        </w:rPr>
        <w:t>&lt;그림 7-11&gt;</w:t>
      </w:r>
      <w:r w:rsidR="007D3709">
        <w:rPr>
          <w:rFonts w:hint="eastAsia"/>
        </w:rPr>
        <w:t xml:space="preserve"> 프로젝트 배포 대화상자의 예</w:t>
      </w:r>
    </w:p>
    <w:p w:rsidR="00634A71" w:rsidRDefault="007D3709" w:rsidP="00A8649B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프로그램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프로젝트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복사 대상 폴더</w:t>
      </w:r>
      <w:r>
        <w:t>’</w:t>
      </w:r>
      <w:r>
        <w:rPr>
          <w:rFonts w:hint="eastAsia"/>
        </w:rPr>
        <w:t xml:space="preserve"> 등을 설정한 후 </w:t>
      </w:r>
      <w:r w:rsidR="000A7C50">
        <w:rPr>
          <w:noProof/>
          <w:position w:val="-6"/>
        </w:rPr>
        <w:drawing>
          <wp:inline distT="0" distB="0" distL="0" distR="0" wp14:anchorId="4C4D7497" wp14:editId="527EB506">
            <wp:extent cx="457200" cy="146685"/>
            <wp:effectExtent l="19050" t="19050" r="19050" b="24765"/>
            <wp:docPr id="24" name="그림 24" descr="Sna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ap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6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</w:t>
      </w:r>
      <w:r w:rsidR="00634A71">
        <w:rPr>
          <w:rFonts w:hint="eastAsia"/>
        </w:rPr>
        <w:t>배포</w:t>
      </w:r>
      <w:r>
        <w:rPr>
          <w:rFonts w:hint="eastAsia"/>
        </w:rPr>
        <w:t>가</w:t>
      </w:r>
      <w:r w:rsidR="00634A71">
        <w:rPr>
          <w:rFonts w:hint="eastAsia"/>
        </w:rPr>
        <w:t xml:space="preserve"> </w:t>
      </w:r>
      <w:r w:rsidR="00906E6A">
        <w:rPr>
          <w:rFonts w:hint="eastAsia"/>
        </w:rPr>
        <w:t>완료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906E6A" w:rsidRDefault="00906E6A" w:rsidP="00A8649B"/>
    <w:p w:rsidR="00906E6A" w:rsidRDefault="00906E6A" w:rsidP="00A8649B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배포 후 프로그램 재 시작</w:t>
      </w:r>
      <w:r>
        <w:t>’</w:t>
      </w:r>
      <w:r>
        <w:rPr>
          <w:rFonts w:hint="eastAsia"/>
        </w:rPr>
        <w:t xml:space="preserve">을 선택하거나 배포를 완료한 후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Smart 의 감시 프로그램을 다시 시작하여 감시/제어를 시작할 수 있습니다.</w:t>
      </w:r>
    </w:p>
    <w:p w:rsidR="00634A71" w:rsidRDefault="00634A71" w:rsidP="00A8649B">
      <w:pPr>
        <w:pStyle w:val="afff5"/>
      </w:pPr>
    </w:p>
    <w:p w:rsidR="00634A71" w:rsidRPr="008E6607" w:rsidRDefault="00634A71" w:rsidP="00A8649B">
      <w:pPr>
        <w:pStyle w:val="121"/>
      </w:pPr>
      <w:bookmarkStart w:id="38" w:name="_Toc270688678"/>
      <w:bookmarkStart w:id="39" w:name="_Toc272150914"/>
      <w:r>
        <w:rPr>
          <w:rFonts w:hint="eastAsia"/>
        </w:rPr>
        <w:lastRenderedPageBreak/>
        <w:t>8</w:t>
      </w:r>
      <w:r w:rsidRPr="008E6607">
        <w:rPr>
          <w:rFonts w:hint="eastAsia"/>
        </w:rPr>
        <w:t xml:space="preserve">. </w:t>
      </w:r>
      <w:r w:rsidRPr="00634A71">
        <w:rPr>
          <w:rFonts w:hint="eastAsia"/>
        </w:rPr>
        <w:t>하자보증</w:t>
      </w:r>
      <w:bookmarkEnd w:id="38"/>
      <w:bookmarkEnd w:id="39"/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본 제품의 제작사는 본 제품을 구매한 날로부터 최소 1년 이상 제품이 정상 작동할 것 임을 보증합니다.</w:t>
      </w:r>
    </w:p>
    <w:p w:rsidR="0045024D" w:rsidRPr="008E6607" w:rsidRDefault="0045024D" w:rsidP="00A8649B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범위가 아닌 것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하자보증은 정상적인 마모의 경우는 해당하지 않으며, 제품이 제작사에서 인정하지 않은 사람에 의해 열리거나 수리가 된 경우, 제품 오남용, 습도, 열에 노출의 경우, 지침서를 준수하지 않는 경우 하자 보증 범위에서 제외됩니다.</w:t>
      </w:r>
    </w:p>
    <w:p w:rsidR="0045024D" w:rsidRPr="008E6607" w:rsidRDefault="0045024D" w:rsidP="00A8649B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하자보증 요청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보증기간 동안 제품의 결점이 생길 경우 제작사에 문의하거나 제작사로 제품을 하자 설명과 함께 제작자가 제공한 주소로 반송해야 합니다. 하자 보증 요청이 타당하다고 판단되는 경우 제작사는 제품을 수리 후 재 반송합니다.</w:t>
      </w:r>
    </w:p>
    <w:p w:rsidR="00634A71" w:rsidRPr="008E6607" w:rsidRDefault="00634A71" w:rsidP="00A8649B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법적 권리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보증이 제한되더라도 제품 판매에 관한 국가 법률에서 지정하는 법적 권리에 영향을 미치지 않습니다. 하자 보증 제한은 다른 사람에게 이전할 수 없습니다</w:t>
      </w:r>
      <w:r w:rsidR="0009032E">
        <w:rPr>
          <w:rFonts w:hint="eastAsia"/>
        </w:rPr>
        <w:t>.</w:t>
      </w:r>
    </w:p>
    <w:p w:rsidR="00634A71" w:rsidRPr="008E6607" w:rsidRDefault="00634A71" w:rsidP="00A8649B">
      <w:pPr>
        <w:pStyle w:val="aff1"/>
      </w:pPr>
    </w:p>
    <w:p w:rsidR="00634A71" w:rsidRPr="008E6607" w:rsidRDefault="00634A71" w:rsidP="0009032E">
      <w:pPr>
        <w:pStyle w:val="afff1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책임의 한계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 xml:space="preserve">제작사와 공급업자는 직접, 간접적인 이유로 장비가 오작동이나 훼손이 되었을 경우에 대해 책임을 지지 않으며 제작사 및 공급업자의 전체 책무는 제품 </w:t>
      </w:r>
      <w:proofErr w:type="spellStart"/>
      <w:r w:rsidRPr="008E6607">
        <w:rPr>
          <w:rFonts w:hint="eastAsia"/>
        </w:rPr>
        <w:t>실지급</w:t>
      </w:r>
      <w:proofErr w:type="spellEnd"/>
      <w:r w:rsidRPr="008E6607">
        <w:rPr>
          <w:rFonts w:hint="eastAsia"/>
        </w:rPr>
        <w:t xml:space="preserve"> 총액으로 제한합니다. 하자 보증 제한 조항은 명시적 또는 함축적, 서면 또는 구두로 한 기타 다른 하자 보증을 대신합니다.</w:t>
      </w:r>
    </w:p>
    <w:p w:rsidR="0045024D" w:rsidRPr="008E6607" w:rsidRDefault="0045024D" w:rsidP="00A8649B">
      <w:pPr>
        <w:pStyle w:val="aff1"/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6083"/>
      </w:tblGrid>
      <w:tr w:rsidR="00634A71" w:rsidRPr="00027015" w:rsidTr="0009032E">
        <w:trPr>
          <w:trHeight w:val="230"/>
        </w:trPr>
        <w:tc>
          <w:tcPr>
            <w:tcW w:w="6083" w:type="dxa"/>
            <w:shd w:val="clear" w:color="auto" w:fill="7F7F7F" w:themeFill="text1" w:themeFillTint="80"/>
          </w:tcPr>
          <w:p w:rsidR="00634A71" w:rsidRPr="00027015" w:rsidRDefault="00634A71" w:rsidP="00A8649B">
            <w:pPr>
              <w:rPr>
                <w:rStyle w:val="-0"/>
                <w:color w:val="FFFFFF" w:themeColor="background1"/>
              </w:rPr>
            </w:pPr>
            <w:r w:rsidRPr="00027015">
              <w:rPr>
                <w:rStyle w:val="-0"/>
                <w:rFonts w:hint="eastAsia"/>
                <w:color w:val="FFFFFF" w:themeColor="background1"/>
              </w:rPr>
              <w:t>A/S 및 연락처</w:t>
            </w:r>
          </w:p>
        </w:tc>
      </w:tr>
      <w:tr w:rsidR="00634A71" w:rsidTr="0009032E">
        <w:trPr>
          <w:trHeight w:val="1558"/>
        </w:trPr>
        <w:tc>
          <w:tcPr>
            <w:tcW w:w="6083" w:type="dxa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 xml:space="preserve">ATS시리즈에 대한 추가적인 정보가 필요하시거나 문의사항이 있으시면, 언제든지 </w:t>
            </w:r>
            <w:r w:rsidR="0009032E">
              <w:br/>
            </w:r>
            <w:r w:rsidRPr="00634A71">
              <w:rPr>
                <w:rFonts w:hint="eastAsia"/>
              </w:rPr>
              <w:t>당사 사이트를 방문하여 도움을 받으시길 바랍니다.</w:t>
            </w:r>
          </w:p>
          <w:p w:rsidR="00634A71" w:rsidRPr="00634A71" w:rsidRDefault="00634A71" w:rsidP="00A8649B">
            <w:pPr>
              <w:pStyle w:val="-4"/>
            </w:pPr>
          </w:p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 xml:space="preserve">회 사 </w:t>
            </w:r>
            <w:proofErr w:type="gramStart"/>
            <w:r w:rsidRPr="00634A71">
              <w:rPr>
                <w:rFonts w:hint="eastAsia"/>
              </w:rPr>
              <w:t>명 :</w:t>
            </w:r>
            <w:proofErr w:type="gramEnd"/>
            <w:r w:rsidRPr="00634A71">
              <w:rPr>
                <w:rFonts w:hint="eastAsia"/>
              </w:rPr>
              <w:t xml:space="preserve"> </w:t>
            </w:r>
            <w:r w:rsidRPr="00634A71">
              <w:t>㈜</w:t>
            </w:r>
            <w:r w:rsidRPr="00634A71">
              <w:rPr>
                <w:rFonts w:hint="eastAsia"/>
              </w:rPr>
              <w:t>오토베이스</w:t>
            </w:r>
          </w:p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 xml:space="preserve">주    </w:t>
            </w:r>
            <w:proofErr w:type="gramStart"/>
            <w:r w:rsidRPr="00634A71">
              <w:rPr>
                <w:rFonts w:hint="eastAsia"/>
              </w:rPr>
              <w:t>소 :</w:t>
            </w:r>
            <w:proofErr w:type="gramEnd"/>
            <w:r w:rsidRPr="00634A71">
              <w:rPr>
                <w:rFonts w:hint="eastAsia"/>
              </w:rPr>
              <w:t xml:space="preserve"> 경기도 성남시 중원구 </w:t>
            </w:r>
            <w:proofErr w:type="spellStart"/>
            <w:r w:rsidRPr="00634A71">
              <w:rPr>
                <w:rFonts w:hint="eastAsia"/>
              </w:rPr>
              <w:t>상대원</w:t>
            </w:r>
            <w:proofErr w:type="spellEnd"/>
            <w:r w:rsidRPr="00634A71">
              <w:rPr>
                <w:rFonts w:hint="eastAsia"/>
              </w:rPr>
              <w:t xml:space="preserve">1동 190-1 </w:t>
            </w:r>
            <w:proofErr w:type="spellStart"/>
            <w:r w:rsidRPr="00634A71">
              <w:rPr>
                <w:rFonts w:hint="eastAsia"/>
              </w:rPr>
              <w:t>SKn</w:t>
            </w:r>
            <w:proofErr w:type="spellEnd"/>
            <w:r w:rsidRPr="00634A71">
              <w:rPr>
                <w:rFonts w:hint="eastAsia"/>
              </w:rPr>
              <w:t xml:space="preserve">테크노파크 </w:t>
            </w:r>
            <w:proofErr w:type="spellStart"/>
            <w:r w:rsidRPr="00634A71">
              <w:rPr>
                <w:rFonts w:hint="eastAsia"/>
              </w:rPr>
              <w:t>비즈센터</w:t>
            </w:r>
            <w:proofErr w:type="spellEnd"/>
            <w:r w:rsidRPr="00634A71">
              <w:rPr>
                <w:rFonts w:hint="eastAsia"/>
              </w:rPr>
              <w:t xml:space="preserve"> 1201호</w:t>
            </w:r>
          </w:p>
          <w:p w:rsidR="00634A71" w:rsidRPr="00634A71" w:rsidRDefault="00634A71" w:rsidP="00A8649B">
            <w:pPr>
              <w:pStyle w:val="-4"/>
            </w:pPr>
            <w:proofErr w:type="gramStart"/>
            <w:r w:rsidRPr="00634A71">
              <w:rPr>
                <w:rFonts w:hint="eastAsia"/>
              </w:rPr>
              <w:t>홈페이지 :</w:t>
            </w:r>
            <w:proofErr w:type="gramEnd"/>
            <w:r w:rsidRPr="00634A71">
              <w:rPr>
                <w:rFonts w:hint="eastAsia"/>
              </w:rPr>
              <w:t xml:space="preserve"> http://www.autobase.biz</w:t>
            </w:r>
          </w:p>
          <w:p w:rsidR="00634A71" w:rsidRPr="00634A71" w:rsidRDefault="00634A71" w:rsidP="00A8649B">
            <w:pPr>
              <w:pStyle w:val="-4"/>
            </w:pPr>
            <w:proofErr w:type="gramStart"/>
            <w:r w:rsidRPr="00634A71">
              <w:rPr>
                <w:rFonts w:hint="eastAsia"/>
              </w:rPr>
              <w:t>전화번호 :</w:t>
            </w:r>
            <w:proofErr w:type="gramEnd"/>
            <w:r w:rsidRPr="00634A71">
              <w:rPr>
                <w:rFonts w:hint="eastAsia"/>
              </w:rPr>
              <w:t xml:space="preserve"> 031-776-0800, 팩스번호: 031-776-0802</w:t>
            </w:r>
          </w:p>
        </w:tc>
      </w:tr>
    </w:tbl>
    <w:p w:rsidR="00634A71" w:rsidRPr="00634A71" w:rsidRDefault="00634A71" w:rsidP="00A8649B">
      <w:pPr>
        <w:pStyle w:val="afff5"/>
      </w:pPr>
    </w:p>
    <w:sectPr w:rsidR="00634A71" w:rsidRPr="00634A71" w:rsidSect="002C13F6">
      <w:pgSz w:w="8391" w:h="11907" w:code="11"/>
      <w:pgMar w:top="1134" w:right="1134" w:bottom="1134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6D9" w:rsidRDefault="000736D9" w:rsidP="00A8649B">
      <w:r>
        <w:separator/>
      </w:r>
    </w:p>
  </w:endnote>
  <w:endnote w:type="continuationSeparator" w:id="0">
    <w:p w:rsidR="000736D9" w:rsidRDefault="000736D9" w:rsidP="00A8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Kozuka Gothic Pro R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Default="001E026C" w:rsidP="00A8649B"/>
  <w:p w:rsidR="001E026C" w:rsidRDefault="001E026C" w:rsidP="00A8649B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Default="001E026C" w:rsidP="00A8649B">
    <w:pPr>
      <w:pStyle w:val="af0"/>
    </w:pPr>
  </w:p>
  <w:p w:rsidR="001E026C" w:rsidRPr="00A74BC8" w:rsidRDefault="001E026C" w:rsidP="00A8649B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2C13F6" w:rsidRDefault="000A7C50" w:rsidP="00A8649B">
    <w:pPr>
      <w:pStyle w:val="af0"/>
      <w:rPr>
        <w:rFonts w:eastAsiaTheme="minor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921C26E" wp14:editId="3F2CB547">
              <wp:simplePos x="0" y="0"/>
              <wp:positionH relativeFrom="margin">
                <wp:posOffset>1800225</wp:posOffset>
              </wp:positionH>
              <wp:positionV relativeFrom="page">
                <wp:posOffset>7051040</wp:posOffset>
              </wp:positionV>
              <wp:extent cx="288290" cy="288290"/>
              <wp:effectExtent l="5715" t="2540" r="1270" b="4445"/>
              <wp:wrapNone/>
              <wp:docPr id="1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26C" w:rsidRPr="00366683" w:rsidRDefault="001E026C" w:rsidP="00A8649B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209AA">
                            <w:t>20</w:t>
                          </w:r>
                          <w:r>
                            <w:fldChar w:fldCharType="end"/>
                          </w:r>
                        </w:p>
                        <w:p w:rsidR="001E026C" w:rsidRDefault="001E026C" w:rsidP="00A8649B"/>
                        <w:p w:rsidR="001E026C" w:rsidRDefault="001E026C" w:rsidP="00A8649B"/>
                        <w:p w:rsidR="001E026C" w:rsidRDefault="001E026C" w:rsidP="00A8649B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141.75pt;margin-top:555.2pt;width:22.7pt;height:22.7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" fillcolor="#7f7f7f" stroked="f">
              <v:textbox inset="0,0,0,0">
                <w:txbxContent>
                  <w:p w:rsidR="001E026C" w:rsidRPr="00366683" w:rsidRDefault="001E026C" w:rsidP="00A8649B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209AA">
                      <w:t>20</w:t>
                    </w:r>
                    <w:r>
                      <w:fldChar w:fldCharType="end"/>
                    </w:r>
                  </w:p>
                  <w:p w:rsidR="001E026C" w:rsidRDefault="001E026C" w:rsidP="00A8649B"/>
                  <w:p w:rsidR="001E026C" w:rsidRDefault="001E026C" w:rsidP="00A8649B"/>
                  <w:p w:rsidR="001E026C" w:rsidRDefault="001E026C" w:rsidP="00A8649B"/>
                </w:txbxContent>
              </v:textbox>
              <w10:wrap anchorx="margin" anchory="page"/>
            </v:oval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B800E1" w:rsidRDefault="001E026C" w:rsidP="00A8649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6D9" w:rsidRDefault="000736D9" w:rsidP="00A8649B">
      <w:r>
        <w:separator/>
      </w:r>
    </w:p>
  </w:footnote>
  <w:footnote w:type="continuationSeparator" w:id="0">
    <w:p w:rsidR="000736D9" w:rsidRDefault="000736D9" w:rsidP="00A86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E35000" w:rsidRDefault="000A7C50" w:rsidP="00A8649B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E784DC" wp14:editId="75E0B93F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hoegIAAP0EAAAOAAAAZHJzL2Uyb0RvYy54bWysVNuO0zAQfUfiHyy/t7lsekm06WovFCEt&#10;sGLhA1zbaSwc29hu04L4d8ZOW1rgASHy4Hjs8fGZm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90aG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E35000" w:rsidRDefault="000A7C50" w:rsidP="00A8649B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E64134" wp14:editId="71605ECD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3810" b="4445"/>
              <wp:wrapNone/>
              <wp:docPr id="2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D244046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drawingGridHorizontalSpacing w:val="79"/>
  <w:drawingGridVerticalSpacing w:val="271"/>
  <w:displayHorizontalDrawingGridEvery w:val="0"/>
  <w:characterSpacingControl w:val="compressPunctuation"/>
  <w:hdrShapeDefaults>
    <o:shapedefaults v:ext="edit" spidmax="2049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9D6"/>
    <w:rsid w:val="00004DC6"/>
    <w:rsid w:val="0000501C"/>
    <w:rsid w:val="00015040"/>
    <w:rsid w:val="00027015"/>
    <w:rsid w:val="0003053F"/>
    <w:rsid w:val="000306BE"/>
    <w:rsid w:val="00030891"/>
    <w:rsid w:val="000324EC"/>
    <w:rsid w:val="00034277"/>
    <w:rsid w:val="00035825"/>
    <w:rsid w:val="00036B44"/>
    <w:rsid w:val="000400AD"/>
    <w:rsid w:val="0004379B"/>
    <w:rsid w:val="00044686"/>
    <w:rsid w:val="00045504"/>
    <w:rsid w:val="00064EEC"/>
    <w:rsid w:val="0006773F"/>
    <w:rsid w:val="000736D9"/>
    <w:rsid w:val="00074918"/>
    <w:rsid w:val="00076026"/>
    <w:rsid w:val="0009032E"/>
    <w:rsid w:val="00094275"/>
    <w:rsid w:val="0009609F"/>
    <w:rsid w:val="00096103"/>
    <w:rsid w:val="000A2F9B"/>
    <w:rsid w:val="000A5D27"/>
    <w:rsid w:val="000A5DE5"/>
    <w:rsid w:val="000A7C50"/>
    <w:rsid w:val="000A7E89"/>
    <w:rsid w:val="000B1AC4"/>
    <w:rsid w:val="000B4CF1"/>
    <w:rsid w:val="000C0AA6"/>
    <w:rsid w:val="000C17CD"/>
    <w:rsid w:val="000C3DD2"/>
    <w:rsid w:val="000D4C73"/>
    <w:rsid w:val="000D5616"/>
    <w:rsid w:val="000E0E23"/>
    <w:rsid w:val="000E535D"/>
    <w:rsid w:val="000E5D9C"/>
    <w:rsid w:val="000F00DC"/>
    <w:rsid w:val="000F3502"/>
    <w:rsid w:val="000F4FEC"/>
    <w:rsid w:val="000F6A6C"/>
    <w:rsid w:val="00102D4D"/>
    <w:rsid w:val="00104ED9"/>
    <w:rsid w:val="00106FFE"/>
    <w:rsid w:val="0011110D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45B1C"/>
    <w:rsid w:val="001508BD"/>
    <w:rsid w:val="0015188B"/>
    <w:rsid w:val="00154706"/>
    <w:rsid w:val="00156879"/>
    <w:rsid w:val="00161127"/>
    <w:rsid w:val="00163807"/>
    <w:rsid w:val="0016493F"/>
    <w:rsid w:val="001655BB"/>
    <w:rsid w:val="001675CE"/>
    <w:rsid w:val="00171E3C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B7D28"/>
    <w:rsid w:val="001D1307"/>
    <w:rsid w:val="001D554A"/>
    <w:rsid w:val="001D67FE"/>
    <w:rsid w:val="001E026C"/>
    <w:rsid w:val="001E2780"/>
    <w:rsid w:val="001E3531"/>
    <w:rsid w:val="001E3AD2"/>
    <w:rsid w:val="001E57F2"/>
    <w:rsid w:val="001E77CD"/>
    <w:rsid w:val="001E799B"/>
    <w:rsid w:val="001F0285"/>
    <w:rsid w:val="001F1BB5"/>
    <w:rsid w:val="001F433C"/>
    <w:rsid w:val="001F4A02"/>
    <w:rsid w:val="001F6B9E"/>
    <w:rsid w:val="00201E29"/>
    <w:rsid w:val="00203A39"/>
    <w:rsid w:val="00204933"/>
    <w:rsid w:val="00221A95"/>
    <w:rsid w:val="00225A2A"/>
    <w:rsid w:val="002269D8"/>
    <w:rsid w:val="00232391"/>
    <w:rsid w:val="002325E1"/>
    <w:rsid w:val="002457F8"/>
    <w:rsid w:val="0024718E"/>
    <w:rsid w:val="00253C8B"/>
    <w:rsid w:val="00253EBD"/>
    <w:rsid w:val="002613F6"/>
    <w:rsid w:val="00262A29"/>
    <w:rsid w:val="0026400C"/>
    <w:rsid w:val="002713A0"/>
    <w:rsid w:val="00272885"/>
    <w:rsid w:val="00273A9F"/>
    <w:rsid w:val="00274245"/>
    <w:rsid w:val="002759FE"/>
    <w:rsid w:val="00280EA6"/>
    <w:rsid w:val="002868F6"/>
    <w:rsid w:val="00286B0B"/>
    <w:rsid w:val="00286F47"/>
    <w:rsid w:val="00287028"/>
    <w:rsid w:val="00293278"/>
    <w:rsid w:val="00297C7F"/>
    <w:rsid w:val="002A7247"/>
    <w:rsid w:val="002B3BB9"/>
    <w:rsid w:val="002B4ED9"/>
    <w:rsid w:val="002C13F6"/>
    <w:rsid w:val="002C1B4B"/>
    <w:rsid w:val="002C1DF1"/>
    <w:rsid w:val="002C4A6F"/>
    <w:rsid w:val="002C4E54"/>
    <w:rsid w:val="002C5D19"/>
    <w:rsid w:val="002D1CB8"/>
    <w:rsid w:val="002D3019"/>
    <w:rsid w:val="002D3791"/>
    <w:rsid w:val="002D5BB0"/>
    <w:rsid w:val="002E2119"/>
    <w:rsid w:val="002E2AA3"/>
    <w:rsid w:val="002E2CB8"/>
    <w:rsid w:val="002E4503"/>
    <w:rsid w:val="002E57FA"/>
    <w:rsid w:val="002E6368"/>
    <w:rsid w:val="002F27A4"/>
    <w:rsid w:val="002F3474"/>
    <w:rsid w:val="002F5CCE"/>
    <w:rsid w:val="002F61B5"/>
    <w:rsid w:val="00303C12"/>
    <w:rsid w:val="00311F6A"/>
    <w:rsid w:val="00322915"/>
    <w:rsid w:val="00322A0F"/>
    <w:rsid w:val="003230F2"/>
    <w:rsid w:val="0032333D"/>
    <w:rsid w:val="00323FD5"/>
    <w:rsid w:val="0032485E"/>
    <w:rsid w:val="00334250"/>
    <w:rsid w:val="00341F4A"/>
    <w:rsid w:val="00345509"/>
    <w:rsid w:val="00347143"/>
    <w:rsid w:val="00351A73"/>
    <w:rsid w:val="00351F58"/>
    <w:rsid w:val="003521FE"/>
    <w:rsid w:val="00354520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0E1E"/>
    <w:rsid w:val="00393F8E"/>
    <w:rsid w:val="003B0C98"/>
    <w:rsid w:val="003B3140"/>
    <w:rsid w:val="003B359F"/>
    <w:rsid w:val="003B63CA"/>
    <w:rsid w:val="003B7A1D"/>
    <w:rsid w:val="003C6587"/>
    <w:rsid w:val="003C6CCE"/>
    <w:rsid w:val="003C76B5"/>
    <w:rsid w:val="003D31A7"/>
    <w:rsid w:val="003D360C"/>
    <w:rsid w:val="003D41E9"/>
    <w:rsid w:val="003D5DAD"/>
    <w:rsid w:val="003D7A77"/>
    <w:rsid w:val="003E4A9D"/>
    <w:rsid w:val="003F172F"/>
    <w:rsid w:val="003F2A0E"/>
    <w:rsid w:val="003F62AF"/>
    <w:rsid w:val="003F7A37"/>
    <w:rsid w:val="004018D7"/>
    <w:rsid w:val="0040403E"/>
    <w:rsid w:val="00411FEB"/>
    <w:rsid w:val="004138E4"/>
    <w:rsid w:val="004229A9"/>
    <w:rsid w:val="00424F9E"/>
    <w:rsid w:val="00425E65"/>
    <w:rsid w:val="00426B19"/>
    <w:rsid w:val="0042725D"/>
    <w:rsid w:val="00427A58"/>
    <w:rsid w:val="00436636"/>
    <w:rsid w:val="00442EA5"/>
    <w:rsid w:val="00444810"/>
    <w:rsid w:val="00444D9A"/>
    <w:rsid w:val="00445DEB"/>
    <w:rsid w:val="0045024D"/>
    <w:rsid w:val="00460BCE"/>
    <w:rsid w:val="00463712"/>
    <w:rsid w:val="004654A8"/>
    <w:rsid w:val="004661D6"/>
    <w:rsid w:val="00480214"/>
    <w:rsid w:val="00491357"/>
    <w:rsid w:val="00496A7C"/>
    <w:rsid w:val="00496FB5"/>
    <w:rsid w:val="004A1B58"/>
    <w:rsid w:val="004A5AE0"/>
    <w:rsid w:val="004B1CBC"/>
    <w:rsid w:val="004B1E3C"/>
    <w:rsid w:val="004B34F0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1393"/>
    <w:rsid w:val="004E1F6F"/>
    <w:rsid w:val="004E76FB"/>
    <w:rsid w:val="004F1AA4"/>
    <w:rsid w:val="004F3142"/>
    <w:rsid w:val="004F49BC"/>
    <w:rsid w:val="00502464"/>
    <w:rsid w:val="00502799"/>
    <w:rsid w:val="005075A3"/>
    <w:rsid w:val="00510A0A"/>
    <w:rsid w:val="00511966"/>
    <w:rsid w:val="005122AF"/>
    <w:rsid w:val="005166B8"/>
    <w:rsid w:val="00523A3E"/>
    <w:rsid w:val="00525116"/>
    <w:rsid w:val="00533702"/>
    <w:rsid w:val="0053551A"/>
    <w:rsid w:val="00541AA2"/>
    <w:rsid w:val="005439A1"/>
    <w:rsid w:val="005455BD"/>
    <w:rsid w:val="00550E97"/>
    <w:rsid w:val="005545DF"/>
    <w:rsid w:val="005548A7"/>
    <w:rsid w:val="00554EED"/>
    <w:rsid w:val="00555338"/>
    <w:rsid w:val="00555769"/>
    <w:rsid w:val="005559BD"/>
    <w:rsid w:val="00556081"/>
    <w:rsid w:val="00564D74"/>
    <w:rsid w:val="00570238"/>
    <w:rsid w:val="00574584"/>
    <w:rsid w:val="00575A82"/>
    <w:rsid w:val="005834D7"/>
    <w:rsid w:val="005856E8"/>
    <w:rsid w:val="00592AFE"/>
    <w:rsid w:val="00592BC9"/>
    <w:rsid w:val="0059390D"/>
    <w:rsid w:val="005A1ACC"/>
    <w:rsid w:val="005A254A"/>
    <w:rsid w:val="005A74BF"/>
    <w:rsid w:val="005A7B12"/>
    <w:rsid w:val="005B16CC"/>
    <w:rsid w:val="005C02C4"/>
    <w:rsid w:val="005C3576"/>
    <w:rsid w:val="005C3AB6"/>
    <w:rsid w:val="005C5260"/>
    <w:rsid w:val="005C5FE5"/>
    <w:rsid w:val="005D104D"/>
    <w:rsid w:val="005D2A7A"/>
    <w:rsid w:val="005D2EF2"/>
    <w:rsid w:val="005D4B2B"/>
    <w:rsid w:val="005E2BE6"/>
    <w:rsid w:val="005E6BF1"/>
    <w:rsid w:val="005F0B2C"/>
    <w:rsid w:val="005F106E"/>
    <w:rsid w:val="005F156B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3084C"/>
    <w:rsid w:val="00631D46"/>
    <w:rsid w:val="00634A71"/>
    <w:rsid w:val="00635E0A"/>
    <w:rsid w:val="00642D3C"/>
    <w:rsid w:val="00642E10"/>
    <w:rsid w:val="0065222D"/>
    <w:rsid w:val="00652BA3"/>
    <w:rsid w:val="00654B31"/>
    <w:rsid w:val="006634CA"/>
    <w:rsid w:val="006728D9"/>
    <w:rsid w:val="006736E6"/>
    <w:rsid w:val="00674153"/>
    <w:rsid w:val="00676513"/>
    <w:rsid w:val="0069158E"/>
    <w:rsid w:val="00692B35"/>
    <w:rsid w:val="00695B8A"/>
    <w:rsid w:val="006960AB"/>
    <w:rsid w:val="0069656C"/>
    <w:rsid w:val="00696DBE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D0DDC"/>
    <w:rsid w:val="006E0AAE"/>
    <w:rsid w:val="006E2FC8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265B1"/>
    <w:rsid w:val="00730740"/>
    <w:rsid w:val="007323C7"/>
    <w:rsid w:val="00737AF6"/>
    <w:rsid w:val="00742696"/>
    <w:rsid w:val="007466C8"/>
    <w:rsid w:val="0074689F"/>
    <w:rsid w:val="0074723A"/>
    <w:rsid w:val="00747445"/>
    <w:rsid w:val="0075099B"/>
    <w:rsid w:val="00760B91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A31FC"/>
    <w:rsid w:val="007A56CB"/>
    <w:rsid w:val="007B05CE"/>
    <w:rsid w:val="007B09FB"/>
    <w:rsid w:val="007B298E"/>
    <w:rsid w:val="007B734B"/>
    <w:rsid w:val="007C1062"/>
    <w:rsid w:val="007C2187"/>
    <w:rsid w:val="007C401D"/>
    <w:rsid w:val="007C514F"/>
    <w:rsid w:val="007C7622"/>
    <w:rsid w:val="007D3709"/>
    <w:rsid w:val="007D47C6"/>
    <w:rsid w:val="007D67A2"/>
    <w:rsid w:val="007D6970"/>
    <w:rsid w:val="007D760B"/>
    <w:rsid w:val="007E441B"/>
    <w:rsid w:val="007E740C"/>
    <w:rsid w:val="007F0B41"/>
    <w:rsid w:val="00802F70"/>
    <w:rsid w:val="00804602"/>
    <w:rsid w:val="00806753"/>
    <w:rsid w:val="00807B42"/>
    <w:rsid w:val="008101A1"/>
    <w:rsid w:val="00815BA0"/>
    <w:rsid w:val="0081639A"/>
    <w:rsid w:val="008212FE"/>
    <w:rsid w:val="00822DEB"/>
    <w:rsid w:val="00823AD6"/>
    <w:rsid w:val="00823BFD"/>
    <w:rsid w:val="00825776"/>
    <w:rsid w:val="00827228"/>
    <w:rsid w:val="00827286"/>
    <w:rsid w:val="00831766"/>
    <w:rsid w:val="008349BF"/>
    <w:rsid w:val="008366CF"/>
    <w:rsid w:val="00854CEA"/>
    <w:rsid w:val="00856FA3"/>
    <w:rsid w:val="00862231"/>
    <w:rsid w:val="00873CBE"/>
    <w:rsid w:val="00877741"/>
    <w:rsid w:val="00877B0F"/>
    <w:rsid w:val="00881D48"/>
    <w:rsid w:val="00886DA2"/>
    <w:rsid w:val="008927F3"/>
    <w:rsid w:val="008A36C7"/>
    <w:rsid w:val="008A4A9E"/>
    <w:rsid w:val="008A7C34"/>
    <w:rsid w:val="008B3B47"/>
    <w:rsid w:val="008B7624"/>
    <w:rsid w:val="008C150A"/>
    <w:rsid w:val="008C225C"/>
    <w:rsid w:val="008C2A14"/>
    <w:rsid w:val="008C32E1"/>
    <w:rsid w:val="008D1CE5"/>
    <w:rsid w:val="008D3A43"/>
    <w:rsid w:val="008E0958"/>
    <w:rsid w:val="008E6490"/>
    <w:rsid w:val="008E719B"/>
    <w:rsid w:val="008F014C"/>
    <w:rsid w:val="008F0A23"/>
    <w:rsid w:val="008F2826"/>
    <w:rsid w:val="008F6EA0"/>
    <w:rsid w:val="008F78F2"/>
    <w:rsid w:val="00901283"/>
    <w:rsid w:val="00901C95"/>
    <w:rsid w:val="00903785"/>
    <w:rsid w:val="00906E6A"/>
    <w:rsid w:val="00910183"/>
    <w:rsid w:val="00912BE1"/>
    <w:rsid w:val="00915183"/>
    <w:rsid w:val="0091563E"/>
    <w:rsid w:val="009174A6"/>
    <w:rsid w:val="00920433"/>
    <w:rsid w:val="00923C62"/>
    <w:rsid w:val="009259F9"/>
    <w:rsid w:val="00925FC8"/>
    <w:rsid w:val="0092702A"/>
    <w:rsid w:val="00927276"/>
    <w:rsid w:val="009274EE"/>
    <w:rsid w:val="00930C12"/>
    <w:rsid w:val="0093193A"/>
    <w:rsid w:val="00937EC3"/>
    <w:rsid w:val="00941FA6"/>
    <w:rsid w:val="00946CA7"/>
    <w:rsid w:val="00950D24"/>
    <w:rsid w:val="00954DFA"/>
    <w:rsid w:val="00955766"/>
    <w:rsid w:val="0095609B"/>
    <w:rsid w:val="00961EEE"/>
    <w:rsid w:val="0096339A"/>
    <w:rsid w:val="00963970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673C"/>
    <w:rsid w:val="009924A0"/>
    <w:rsid w:val="0099368D"/>
    <w:rsid w:val="00994D9D"/>
    <w:rsid w:val="00997BCA"/>
    <w:rsid w:val="009A0130"/>
    <w:rsid w:val="009A5704"/>
    <w:rsid w:val="009A75C9"/>
    <w:rsid w:val="009A7D89"/>
    <w:rsid w:val="009B12D8"/>
    <w:rsid w:val="009B79FB"/>
    <w:rsid w:val="009C271F"/>
    <w:rsid w:val="009C2F0A"/>
    <w:rsid w:val="009C55D8"/>
    <w:rsid w:val="009C733A"/>
    <w:rsid w:val="009D0B73"/>
    <w:rsid w:val="009D1F84"/>
    <w:rsid w:val="009E48C7"/>
    <w:rsid w:val="009E4CC8"/>
    <w:rsid w:val="009E6621"/>
    <w:rsid w:val="009F1479"/>
    <w:rsid w:val="00A04889"/>
    <w:rsid w:val="00A233C4"/>
    <w:rsid w:val="00A2426A"/>
    <w:rsid w:val="00A24A82"/>
    <w:rsid w:val="00A26366"/>
    <w:rsid w:val="00A33CC7"/>
    <w:rsid w:val="00A35D80"/>
    <w:rsid w:val="00A40B13"/>
    <w:rsid w:val="00A46A65"/>
    <w:rsid w:val="00A55FBC"/>
    <w:rsid w:val="00A604F4"/>
    <w:rsid w:val="00A6052B"/>
    <w:rsid w:val="00A74BC8"/>
    <w:rsid w:val="00A8649B"/>
    <w:rsid w:val="00A92553"/>
    <w:rsid w:val="00A93CFC"/>
    <w:rsid w:val="00A96ED6"/>
    <w:rsid w:val="00AA052B"/>
    <w:rsid w:val="00AA270C"/>
    <w:rsid w:val="00AA2D52"/>
    <w:rsid w:val="00AB5722"/>
    <w:rsid w:val="00AC2D4A"/>
    <w:rsid w:val="00AD2B42"/>
    <w:rsid w:val="00AD3008"/>
    <w:rsid w:val="00AD6656"/>
    <w:rsid w:val="00AE1F78"/>
    <w:rsid w:val="00AE32E5"/>
    <w:rsid w:val="00AF1D5E"/>
    <w:rsid w:val="00B0210D"/>
    <w:rsid w:val="00B0232A"/>
    <w:rsid w:val="00B0699B"/>
    <w:rsid w:val="00B1174A"/>
    <w:rsid w:val="00B11B2F"/>
    <w:rsid w:val="00B12A47"/>
    <w:rsid w:val="00B12D47"/>
    <w:rsid w:val="00B14124"/>
    <w:rsid w:val="00B172B7"/>
    <w:rsid w:val="00B209AA"/>
    <w:rsid w:val="00B31A57"/>
    <w:rsid w:val="00B33BD3"/>
    <w:rsid w:val="00B35D75"/>
    <w:rsid w:val="00B400A2"/>
    <w:rsid w:val="00B402B1"/>
    <w:rsid w:val="00B42895"/>
    <w:rsid w:val="00B45800"/>
    <w:rsid w:val="00B46157"/>
    <w:rsid w:val="00B52E9A"/>
    <w:rsid w:val="00B530F3"/>
    <w:rsid w:val="00B53BD5"/>
    <w:rsid w:val="00B6202B"/>
    <w:rsid w:val="00B622EC"/>
    <w:rsid w:val="00B6423C"/>
    <w:rsid w:val="00B7200A"/>
    <w:rsid w:val="00B74614"/>
    <w:rsid w:val="00B747B6"/>
    <w:rsid w:val="00B75ED3"/>
    <w:rsid w:val="00B800E1"/>
    <w:rsid w:val="00B8652B"/>
    <w:rsid w:val="00B90AFC"/>
    <w:rsid w:val="00B91F3A"/>
    <w:rsid w:val="00BA0EAC"/>
    <w:rsid w:val="00BA1BF7"/>
    <w:rsid w:val="00BA3E76"/>
    <w:rsid w:val="00BA7128"/>
    <w:rsid w:val="00BA7812"/>
    <w:rsid w:val="00BB3CB1"/>
    <w:rsid w:val="00BB4214"/>
    <w:rsid w:val="00BB61F8"/>
    <w:rsid w:val="00BC543A"/>
    <w:rsid w:val="00BC6B3E"/>
    <w:rsid w:val="00BD06FA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7315"/>
    <w:rsid w:val="00BE7F9D"/>
    <w:rsid w:val="00BF42D6"/>
    <w:rsid w:val="00BF509B"/>
    <w:rsid w:val="00C002D3"/>
    <w:rsid w:val="00C022FA"/>
    <w:rsid w:val="00C0290E"/>
    <w:rsid w:val="00C04BB2"/>
    <w:rsid w:val="00C0792D"/>
    <w:rsid w:val="00C10198"/>
    <w:rsid w:val="00C1432D"/>
    <w:rsid w:val="00C16C39"/>
    <w:rsid w:val="00C21D31"/>
    <w:rsid w:val="00C24DC5"/>
    <w:rsid w:val="00C25971"/>
    <w:rsid w:val="00C30792"/>
    <w:rsid w:val="00C30DBC"/>
    <w:rsid w:val="00C5053C"/>
    <w:rsid w:val="00C56C37"/>
    <w:rsid w:val="00C62A28"/>
    <w:rsid w:val="00C66470"/>
    <w:rsid w:val="00C67909"/>
    <w:rsid w:val="00C74E9E"/>
    <w:rsid w:val="00C763D6"/>
    <w:rsid w:val="00C7688A"/>
    <w:rsid w:val="00C775A7"/>
    <w:rsid w:val="00C805B7"/>
    <w:rsid w:val="00C80E6F"/>
    <w:rsid w:val="00C8237A"/>
    <w:rsid w:val="00C82F10"/>
    <w:rsid w:val="00C95438"/>
    <w:rsid w:val="00C954C9"/>
    <w:rsid w:val="00C979FA"/>
    <w:rsid w:val="00CA4654"/>
    <w:rsid w:val="00CA7117"/>
    <w:rsid w:val="00CB007B"/>
    <w:rsid w:val="00CB266C"/>
    <w:rsid w:val="00CB2FB4"/>
    <w:rsid w:val="00CB5324"/>
    <w:rsid w:val="00CB5CC7"/>
    <w:rsid w:val="00CB67B2"/>
    <w:rsid w:val="00CC149B"/>
    <w:rsid w:val="00CC32B3"/>
    <w:rsid w:val="00CC58F0"/>
    <w:rsid w:val="00CC75B4"/>
    <w:rsid w:val="00CD2A37"/>
    <w:rsid w:val="00CD762B"/>
    <w:rsid w:val="00CE02D9"/>
    <w:rsid w:val="00CE23FC"/>
    <w:rsid w:val="00CE29C8"/>
    <w:rsid w:val="00CE4C03"/>
    <w:rsid w:val="00CE5CBF"/>
    <w:rsid w:val="00CE70AB"/>
    <w:rsid w:val="00CF2F19"/>
    <w:rsid w:val="00CF3EE0"/>
    <w:rsid w:val="00CF593B"/>
    <w:rsid w:val="00D05599"/>
    <w:rsid w:val="00D124FF"/>
    <w:rsid w:val="00D134BE"/>
    <w:rsid w:val="00D1498D"/>
    <w:rsid w:val="00D20ABC"/>
    <w:rsid w:val="00D25B3F"/>
    <w:rsid w:val="00D300A4"/>
    <w:rsid w:val="00D33781"/>
    <w:rsid w:val="00D35CE1"/>
    <w:rsid w:val="00D4548F"/>
    <w:rsid w:val="00D50D4A"/>
    <w:rsid w:val="00D57152"/>
    <w:rsid w:val="00D57E10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C0D9F"/>
    <w:rsid w:val="00DC4A08"/>
    <w:rsid w:val="00DC7017"/>
    <w:rsid w:val="00DD5FDD"/>
    <w:rsid w:val="00DD7AB3"/>
    <w:rsid w:val="00DD7DE5"/>
    <w:rsid w:val="00DE14EC"/>
    <w:rsid w:val="00DE4C79"/>
    <w:rsid w:val="00DF08FC"/>
    <w:rsid w:val="00DF50A2"/>
    <w:rsid w:val="00DF58A5"/>
    <w:rsid w:val="00DF62E0"/>
    <w:rsid w:val="00DF7B89"/>
    <w:rsid w:val="00E00526"/>
    <w:rsid w:val="00E018A0"/>
    <w:rsid w:val="00E03A64"/>
    <w:rsid w:val="00E0554A"/>
    <w:rsid w:val="00E15429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76C61"/>
    <w:rsid w:val="00E812AA"/>
    <w:rsid w:val="00E818AD"/>
    <w:rsid w:val="00E86469"/>
    <w:rsid w:val="00E92D7D"/>
    <w:rsid w:val="00EA066F"/>
    <w:rsid w:val="00EA3EB2"/>
    <w:rsid w:val="00EA539E"/>
    <w:rsid w:val="00EB0934"/>
    <w:rsid w:val="00EB272D"/>
    <w:rsid w:val="00EB2B77"/>
    <w:rsid w:val="00EB3BF9"/>
    <w:rsid w:val="00EB679C"/>
    <w:rsid w:val="00EB79AA"/>
    <w:rsid w:val="00EB7E49"/>
    <w:rsid w:val="00EC20C7"/>
    <w:rsid w:val="00EC53F7"/>
    <w:rsid w:val="00EC5AAD"/>
    <w:rsid w:val="00ED1A45"/>
    <w:rsid w:val="00ED30DE"/>
    <w:rsid w:val="00EE1074"/>
    <w:rsid w:val="00EE52AB"/>
    <w:rsid w:val="00EF06EE"/>
    <w:rsid w:val="00EF17F8"/>
    <w:rsid w:val="00EF1E7B"/>
    <w:rsid w:val="00EF6738"/>
    <w:rsid w:val="00EF751D"/>
    <w:rsid w:val="00F02932"/>
    <w:rsid w:val="00F02E16"/>
    <w:rsid w:val="00F03CF7"/>
    <w:rsid w:val="00F0486E"/>
    <w:rsid w:val="00F055A5"/>
    <w:rsid w:val="00F068F6"/>
    <w:rsid w:val="00F10220"/>
    <w:rsid w:val="00F161A4"/>
    <w:rsid w:val="00F174F8"/>
    <w:rsid w:val="00F20C48"/>
    <w:rsid w:val="00F22B8B"/>
    <w:rsid w:val="00F243E8"/>
    <w:rsid w:val="00F243ED"/>
    <w:rsid w:val="00F25044"/>
    <w:rsid w:val="00F264D5"/>
    <w:rsid w:val="00F308CD"/>
    <w:rsid w:val="00F34C8E"/>
    <w:rsid w:val="00F35996"/>
    <w:rsid w:val="00F37176"/>
    <w:rsid w:val="00F408A2"/>
    <w:rsid w:val="00F41114"/>
    <w:rsid w:val="00F4116A"/>
    <w:rsid w:val="00F43874"/>
    <w:rsid w:val="00F4394D"/>
    <w:rsid w:val="00F44278"/>
    <w:rsid w:val="00F45C48"/>
    <w:rsid w:val="00F57746"/>
    <w:rsid w:val="00F628DF"/>
    <w:rsid w:val="00F66EE2"/>
    <w:rsid w:val="00F6716B"/>
    <w:rsid w:val="00F735CB"/>
    <w:rsid w:val="00F7533A"/>
    <w:rsid w:val="00F8025C"/>
    <w:rsid w:val="00F81283"/>
    <w:rsid w:val="00F81A6D"/>
    <w:rsid w:val="00F86372"/>
    <w:rsid w:val="00F87071"/>
    <w:rsid w:val="00F873E1"/>
    <w:rsid w:val="00F92011"/>
    <w:rsid w:val="00F93F84"/>
    <w:rsid w:val="00F941A9"/>
    <w:rsid w:val="00F960AB"/>
    <w:rsid w:val="00FA0E05"/>
    <w:rsid w:val="00FA41AF"/>
    <w:rsid w:val="00FA4D7F"/>
    <w:rsid w:val="00FA6315"/>
    <w:rsid w:val="00FA7A20"/>
    <w:rsid w:val="00FB11C1"/>
    <w:rsid w:val="00FB366E"/>
    <w:rsid w:val="00FB3E9B"/>
    <w:rsid w:val="00FB7E40"/>
    <w:rsid w:val="00FC2765"/>
    <w:rsid w:val="00FD206F"/>
    <w:rsid w:val="00FD7003"/>
    <w:rsid w:val="00FE2863"/>
    <w:rsid w:val="00FE3344"/>
    <w:rsid w:val="00FE4B7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196a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253EBD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253EBD"/>
    <w:pPr>
      <w:keepNext/>
      <w:spacing w:before="240" w:after="24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253EBD"/>
    <w:pPr>
      <w:keepNext/>
      <w:spacing w:line="360" w:lineRule="auto"/>
      <w:jc w:val="both"/>
      <w:outlineLvl w:val="1"/>
    </w:pPr>
    <w:rPr>
      <w:rFonts w:ascii="HY견고딕" w:eastAsia="HY견고딕" w:hAnsi="Arial"/>
      <w:sz w:val="18"/>
      <w:szCs w:val="18"/>
    </w:rPr>
  </w:style>
  <w:style w:type="paragraph" w:styleId="3">
    <w:name w:val="heading 3"/>
    <w:basedOn w:val="a"/>
    <w:next w:val="a"/>
    <w:link w:val="3Char"/>
    <w:autoRedefine/>
    <w:qFormat/>
    <w:rsid w:val="00253EBD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253EBD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253EBD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  <w:rsid w:val="00253EBD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253EBD"/>
  </w:style>
  <w:style w:type="paragraph" w:customStyle="1" w:styleId="a4">
    <w:name w:val="영문간격"/>
    <w:basedOn w:val="a"/>
    <w:autoRedefine/>
    <w:rsid w:val="00253EBD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253EBD"/>
    <w:rPr>
      <w:spacing w:val="0"/>
      <w:w w:val="100"/>
    </w:rPr>
  </w:style>
  <w:style w:type="paragraph" w:styleId="a0">
    <w:name w:val="Normal Indent"/>
    <w:basedOn w:val="a"/>
    <w:rsid w:val="00253EBD"/>
    <w:pPr>
      <w:ind w:left="851"/>
    </w:pPr>
  </w:style>
  <w:style w:type="paragraph" w:customStyle="1" w:styleId="30">
    <w:name w:val="꾸밈3"/>
    <w:basedOn w:val="a"/>
    <w:link w:val="3Char0"/>
    <w:autoRedefine/>
    <w:rsid w:val="00253EBD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253EBD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253EBD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253EBD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253EBD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253EBD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253EBD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253EBD"/>
    <w:rPr>
      <w:rFonts w:ascii="HY중고딕" w:eastAsia="HY중고딕" w:hAnsi="HY중고딕" w:cs="HY중고딕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253EBD"/>
    <w:pPr>
      <w:tabs>
        <w:tab w:val="right" w:leader="middleDot" w:pos="6120"/>
      </w:tabs>
      <w:spacing w:before="240" w:after="120" w:line="240" w:lineRule="atLeast"/>
    </w:pPr>
    <w:rPr>
      <w:rFonts w:ascii="HY중고딕" w:eastAsia="HY중고딕" w:hAnsi="HY중고딕"/>
      <w:b/>
      <w:bCs/>
      <w:caps/>
      <w:sz w:val="16"/>
      <w:szCs w:val="20"/>
    </w:rPr>
  </w:style>
  <w:style w:type="paragraph" w:styleId="23">
    <w:name w:val="toc 2"/>
    <w:basedOn w:val="a"/>
    <w:next w:val="a"/>
    <w:autoRedefine/>
    <w:uiPriority w:val="39"/>
    <w:rsid w:val="00253EBD"/>
    <w:pPr>
      <w:tabs>
        <w:tab w:val="right" w:leader="middleDot" w:pos="6120"/>
      </w:tabs>
      <w:spacing w:before="40" w:after="80" w:line="240" w:lineRule="atLeast"/>
      <w:ind w:leftChars="500" w:left="790" w:rightChars="500" w:right="790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53EB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253EBD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253EBD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253EBD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253EBD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253EBD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253EBD"/>
    <w:pPr>
      <w:spacing w:before="100" w:beforeAutospacing="1"/>
      <w:jc w:val="both"/>
    </w:pPr>
  </w:style>
  <w:style w:type="paragraph" w:styleId="ac">
    <w:name w:val="Body Text"/>
    <w:basedOn w:val="a"/>
    <w:link w:val="Char1"/>
    <w:rsid w:val="00253EBD"/>
  </w:style>
  <w:style w:type="paragraph" w:customStyle="1" w:styleId="a6">
    <w:name w:val="꼬리표"/>
    <w:basedOn w:val="a"/>
    <w:next w:val="ac"/>
    <w:link w:val="Char2"/>
    <w:autoRedefine/>
    <w:rsid w:val="00253EBD"/>
    <w:pPr>
      <w:overflowPunct w:val="0"/>
      <w:spacing w:after="12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kern w:val="2"/>
      <w:sz w:val="14"/>
    </w:rPr>
  </w:style>
  <w:style w:type="paragraph" w:customStyle="1" w:styleId="-2">
    <w:name w:val="표-제목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253EBD"/>
    <w:pPr>
      <w:ind w:left="395"/>
    </w:pPr>
    <w:rPr>
      <w:rFonts w:ascii="돋움" w:eastAsia="돋움" w:hAnsi="돋움"/>
      <w:spacing w:val="0"/>
      <w:sz w:val="16"/>
      <w:szCs w:val="16"/>
    </w:rPr>
  </w:style>
  <w:style w:type="paragraph" w:customStyle="1" w:styleId="ad">
    <w:name w:val="참고"/>
    <w:basedOn w:val="a"/>
    <w:autoRedefine/>
    <w:rsid w:val="00253EBD"/>
    <w:rPr>
      <w:rFonts w:ascii="돋움" w:eastAsia="돋움"/>
      <w:sz w:val="16"/>
      <w:szCs w:val="16"/>
    </w:rPr>
  </w:style>
  <w:style w:type="paragraph" w:customStyle="1" w:styleId="25">
    <w:name w:val="저작권2"/>
    <w:basedOn w:val="ae"/>
    <w:link w:val="2Char1"/>
    <w:autoRedefine/>
    <w:rsid w:val="00253EBD"/>
    <w:rPr>
      <w:sz w:val="14"/>
      <w:szCs w:val="14"/>
    </w:rPr>
  </w:style>
  <w:style w:type="paragraph" w:customStyle="1" w:styleId="13">
    <w:name w:val="저작권1"/>
    <w:link w:val="1Char1"/>
    <w:autoRedefine/>
    <w:rsid w:val="00253EBD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53EBD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253EBD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253EBD"/>
    <w:rPr>
      <w:rFonts w:ascii="HY중고딕" w:eastAsia="HY중고딕" w:hAnsi="HY중고딕"/>
      <w:b/>
      <w:bCs/>
      <w:caps/>
      <w:color w:val="000000"/>
      <w:spacing w:val="-6"/>
      <w:sz w:val="16"/>
    </w:rPr>
  </w:style>
  <w:style w:type="paragraph" w:styleId="af0">
    <w:name w:val="footer"/>
    <w:basedOn w:val="a"/>
    <w:link w:val="Char4"/>
    <w:uiPriority w:val="99"/>
    <w:rsid w:val="00253EBD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uiPriority w:val="99"/>
    <w:semiHidden/>
    <w:rsid w:val="00253EBD"/>
    <w:rPr>
      <w:rFonts w:ascii="돋움" w:eastAsia="돋움" w:hAnsi="돋움"/>
      <w:noProof/>
      <w:spacing w:val="-6"/>
      <w:sz w:val="16"/>
      <w:szCs w:val="16"/>
    </w:rPr>
  </w:style>
  <w:style w:type="paragraph" w:customStyle="1" w:styleId="af1">
    <w:name w:val="표/그림 스타일"/>
    <w:basedOn w:val="a"/>
    <w:rsid w:val="00253EBD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253EBD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253EBD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253EBD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253EBD"/>
    <w:pPr>
      <w:outlineLvl w:val="9"/>
    </w:pPr>
  </w:style>
  <w:style w:type="paragraph" w:customStyle="1" w:styleId="af4">
    <w:name w:val="바탕글"/>
    <w:basedOn w:val="ac"/>
    <w:autoRedefine/>
    <w:rsid w:val="00253EBD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253EB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253EB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253EBD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253EBD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qFormat/>
    <w:rsid w:val="00253EBD"/>
    <w:rPr>
      <w:rFonts w:ascii="HY중고딕" w:eastAsia="HY중고딕" w:hAnsi="HY중고딕"/>
      <w:b/>
      <w:color w:val="0D0D0D"/>
      <w:spacing w:val="0"/>
      <w:position w:val="0"/>
      <w:sz w:val="15"/>
    </w:rPr>
  </w:style>
  <w:style w:type="character" w:customStyle="1" w:styleId="Char2">
    <w:name w:val="꼬리표 Char"/>
    <w:basedOn w:val="a1"/>
    <w:link w:val="a6"/>
    <w:rsid w:val="00253EBD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253EBD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253EBD"/>
    <w:rPr>
      <w:position w:val="-4"/>
    </w:rPr>
  </w:style>
  <w:style w:type="paragraph" w:customStyle="1" w:styleId="-4">
    <w:name w:val="표-본문"/>
    <w:basedOn w:val="a"/>
    <w:autoRedefine/>
    <w:rsid w:val="00253EBD"/>
    <w:pPr>
      <w:overflowPunct w:val="0"/>
      <w:spacing w:line="240" w:lineRule="atLeast"/>
      <w:jc w:val="both"/>
      <w:textAlignment w:val="bottom"/>
    </w:pPr>
    <w:rPr>
      <w:rFonts w:ascii="HY중고딕" w:eastAsia="HY중고딕" w:hAnsi="HY중고딕" w:cs="HY중고딕"/>
      <w:sz w:val="15"/>
    </w:rPr>
  </w:style>
  <w:style w:type="character" w:styleId="af7">
    <w:name w:val="page number"/>
    <w:basedOn w:val="a1"/>
    <w:rsid w:val="00253EBD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253EBD"/>
    <w:pPr>
      <w:spacing w:beforeLines="50"/>
    </w:pPr>
  </w:style>
  <w:style w:type="character" w:customStyle="1" w:styleId="2Char">
    <w:name w:val="꼬리표2 Char"/>
    <w:basedOn w:val="Char2"/>
    <w:link w:val="21"/>
    <w:rsid w:val="00253EBD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253EBD"/>
    <w:pPr>
      <w:spacing w:beforeLines="70"/>
    </w:pPr>
  </w:style>
  <w:style w:type="paragraph" w:customStyle="1" w:styleId="26">
    <w:name w:val="그림2"/>
    <w:basedOn w:val="ab"/>
    <w:link w:val="2Char2"/>
    <w:autoRedefine/>
    <w:rsid w:val="00253EBD"/>
    <w:pPr>
      <w:spacing w:beforeLines="70"/>
    </w:pPr>
  </w:style>
  <w:style w:type="character" w:customStyle="1" w:styleId="2Char2">
    <w:name w:val="그림2 Char"/>
    <w:basedOn w:val="Char0"/>
    <w:link w:val="26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253EBD"/>
    <w:pPr>
      <w:spacing w:beforeLines="30"/>
    </w:pPr>
  </w:style>
  <w:style w:type="paragraph" w:customStyle="1" w:styleId="27">
    <w:name w:val="그림삽입2"/>
    <w:basedOn w:val="a"/>
    <w:rsid w:val="00253EBD"/>
  </w:style>
  <w:style w:type="paragraph" w:customStyle="1" w:styleId="225">
    <w:name w:val="꼬리표2 + 단락 뒤: 2.5 줄"/>
    <w:basedOn w:val="a6"/>
    <w:rsid w:val="00253EBD"/>
  </w:style>
  <w:style w:type="paragraph" w:customStyle="1" w:styleId="30725">
    <w:name w:val="스타일 꼬리표3 + 앞: 0.7 줄 단락 뒤: 2.5 줄"/>
    <w:basedOn w:val="32"/>
    <w:autoRedefine/>
    <w:rsid w:val="00253EBD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53EBD"/>
    <w:pPr>
      <w:spacing w:before="40" w:afterLines="0" w:line="200" w:lineRule="atLeast"/>
    </w:pPr>
    <w:rPr>
      <w:rFonts w:hAnsi="돋움"/>
      <w:kern w:val="2"/>
    </w:rPr>
  </w:style>
  <w:style w:type="character" w:customStyle="1" w:styleId="0Char">
    <w:name w:val="꼬리표0 Char"/>
    <w:basedOn w:val="2Char"/>
    <w:link w:val="0"/>
    <w:rsid w:val="00253EBD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253EBD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253EBD"/>
    <w:pPr>
      <w:framePr w:hSpace="142" w:wrap="around" w:vAnchor="text" w:hAnchor="margin" w:x="392" w:y="2"/>
      <w:spacing w:beforeLines="0"/>
      <w:jc w:val="center"/>
    </w:pPr>
  </w:style>
  <w:style w:type="paragraph" w:customStyle="1" w:styleId="1Char2">
    <w:name w:val="꾸밈1 Char"/>
    <w:link w:val="1CharCharChar"/>
    <w:autoRedefine/>
    <w:rsid w:val="00253EBD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253EBD"/>
    <w:rPr>
      <w:rFonts w:ascii="Trebuchet MS" w:eastAsia="맑은 고딕" w:hAnsi="Trebuchet MS"/>
      <w:color w:val="000000"/>
      <w:sz w:val="16"/>
      <w:szCs w:val="18"/>
    </w:rPr>
  </w:style>
  <w:style w:type="paragraph" w:customStyle="1" w:styleId="afa">
    <w:name w:val="스크립트"/>
    <w:basedOn w:val="a"/>
    <w:rsid w:val="00253EBD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253EBD"/>
  </w:style>
  <w:style w:type="paragraph" w:styleId="51">
    <w:name w:val="toc 5"/>
    <w:basedOn w:val="a"/>
    <w:next w:val="a"/>
    <w:autoRedefine/>
    <w:uiPriority w:val="39"/>
    <w:rsid w:val="00253EBD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253EBD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253EBD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253EBD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253EBD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uiPriority w:val="99"/>
    <w:rsid w:val="00253EBD"/>
    <w:rPr>
      <w:color w:val="0000FF"/>
      <w:u w:val="single"/>
    </w:rPr>
  </w:style>
  <w:style w:type="character" w:customStyle="1" w:styleId="2Char0">
    <w:name w:val="꾸밈2 Char"/>
    <w:basedOn w:val="a1"/>
    <w:link w:val="22"/>
    <w:rsid w:val="00253EBD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253EBD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253EBD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253EBD"/>
    <w:rPr>
      <w:rFonts w:ascii="HY신명조" w:eastAsia="HY신명조" w:hAnsi="HY신명조"/>
      <w:color w:val="333333"/>
      <w:spacing w:val="-6"/>
      <w:sz w:val="17"/>
    </w:rPr>
  </w:style>
  <w:style w:type="character" w:customStyle="1" w:styleId="1Char1">
    <w:name w:val="저작권1 Char"/>
    <w:basedOn w:val="a1"/>
    <w:link w:val="13"/>
    <w:rsid w:val="00253EBD"/>
    <w:rPr>
      <w:rFonts w:ascii="Trebuchet MS" w:eastAsia="Times New Roman" w:hAnsi="Trebuchet MS"/>
      <w:color w:val="333333"/>
      <w:sz w:val="40"/>
      <w:szCs w:val="40"/>
    </w:rPr>
  </w:style>
  <w:style w:type="paragraph" w:styleId="42">
    <w:name w:val="index 4"/>
    <w:basedOn w:val="a"/>
    <w:next w:val="a"/>
    <w:autoRedefine/>
    <w:semiHidden/>
    <w:rsid w:val="00253EBD"/>
    <w:pPr>
      <w:ind w:left="1700" w:hanging="425"/>
    </w:pPr>
  </w:style>
  <w:style w:type="character" w:customStyle="1" w:styleId="2Char1">
    <w:name w:val="저작권2 Char"/>
    <w:basedOn w:val="Char5"/>
    <w:link w:val="25"/>
    <w:rsid w:val="00253EBD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253EBD"/>
    <w:rPr>
      <w:color w:val="000000"/>
      <w:kern w:val="2"/>
    </w:rPr>
  </w:style>
  <w:style w:type="paragraph" w:customStyle="1" w:styleId="afe">
    <w:name w:val="점선"/>
    <w:basedOn w:val="11"/>
    <w:link w:val="Char7"/>
    <w:rsid w:val="00253EBD"/>
  </w:style>
  <w:style w:type="character" w:customStyle="1" w:styleId="Char7">
    <w:name w:val="점선 Char"/>
    <w:basedOn w:val="1Char"/>
    <w:link w:val="afe"/>
    <w:rsid w:val="00253EBD"/>
    <w:rPr>
      <w:rFonts w:ascii="HY중고딕" w:eastAsia="HY중고딕" w:hAnsi="HY중고딕"/>
      <w:b/>
      <w:bCs/>
      <w:caps/>
      <w:color w:val="000000"/>
      <w:spacing w:val="-6"/>
      <w:sz w:val="16"/>
    </w:rPr>
  </w:style>
  <w:style w:type="character" w:customStyle="1" w:styleId="Char">
    <w:name w:val="페이지 Char"/>
    <w:basedOn w:val="a1"/>
    <w:link w:val="a7"/>
    <w:rsid w:val="00253EBD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253EBD"/>
    <w:pPr>
      <w:jc w:val="right"/>
    </w:pPr>
    <w:rPr>
      <w:sz w:val="14"/>
    </w:rPr>
  </w:style>
  <w:style w:type="character" w:customStyle="1" w:styleId="Char8">
    <w:name w:val="차례 Char"/>
    <w:basedOn w:val="a1"/>
    <w:link w:val="aff"/>
    <w:rsid w:val="00253EBD"/>
    <w:rPr>
      <w:rFonts w:ascii="HY신명조" w:eastAsia="HY신명조" w:hAnsi="HY신명조"/>
      <w:color w:val="000000"/>
      <w:spacing w:val="-6"/>
      <w:sz w:val="14"/>
      <w:szCs w:val="17"/>
    </w:rPr>
  </w:style>
  <w:style w:type="paragraph" w:styleId="28">
    <w:name w:val="index 2"/>
    <w:basedOn w:val="a"/>
    <w:next w:val="a"/>
    <w:autoRedefine/>
    <w:semiHidden/>
    <w:rsid w:val="00253EBD"/>
    <w:pPr>
      <w:ind w:left="850" w:hanging="425"/>
    </w:pPr>
    <w:rPr>
      <w:rFonts w:eastAsia="돋움"/>
    </w:rPr>
  </w:style>
  <w:style w:type="character" w:styleId="aff0">
    <w:name w:val="Emphasis"/>
    <w:basedOn w:val="a1"/>
    <w:qFormat/>
    <w:rsid w:val="00253EBD"/>
    <w:rPr>
      <w:i/>
      <w:iCs/>
    </w:rPr>
  </w:style>
  <w:style w:type="paragraph" w:customStyle="1" w:styleId="aff1">
    <w:name w:val="사이"/>
    <w:basedOn w:val="-4"/>
    <w:autoRedefine/>
    <w:rsid w:val="00253EBD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253EBD"/>
    <w:rPr>
      <w:rFonts w:ascii="돋움" w:eastAsia="돋움" w:hAnsi="돋움"/>
      <w:color w:val="000000"/>
      <w:sz w:val="16"/>
      <w:szCs w:val="16"/>
    </w:rPr>
  </w:style>
  <w:style w:type="paragraph" w:customStyle="1" w:styleId="29">
    <w:name w:val="스타일 예2 + 굵게"/>
    <w:basedOn w:val="24"/>
    <w:autoRedefine/>
    <w:rsid w:val="00253EBD"/>
    <w:rPr>
      <w:b/>
      <w:bCs/>
    </w:rPr>
  </w:style>
  <w:style w:type="paragraph" w:customStyle="1" w:styleId="aff2">
    <w:name w:val="설명"/>
    <w:basedOn w:val="24"/>
    <w:link w:val="Char9"/>
    <w:rsid w:val="00253EBD"/>
    <w:rPr>
      <w:rFonts w:ascii="HY중고딕" w:eastAsia="HY중고딕" w:hAnsi="HY중고딕"/>
    </w:rPr>
  </w:style>
  <w:style w:type="paragraph" w:customStyle="1" w:styleId="aff3">
    <w:name w:val="박스"/>
    <w:basedOn w:val="17"/>
    <w:rsid w:val="00253EBD"/>
  </w:style>
  <w:style w:type="paragraph" w:customStyle="1" w:styleId="17">
    <w:name w:val="예1"/>
    <w:basedOn w:val="a"/>
    <w:link w:val="1Char3"/>
    <w:autoRedefine/>
    <w:rsid w:val="00253EBD"/>
    <w:rPr>
      <w:rFonts w:ascii="돋움" w:eastAsia="돋움"/>
      <w:b/>
      <w:spacing w:val="0"/>
      <w:sz w:val="16"/>
    </w:rPr>
  </w:style>
  <w:style w:type="character" w:customStyle="1" w:styleId="1Char3">
    <w:name w:val="예1 Char"/>
    <w:basedOn w:val="a1"/>
    <w:link w:val="17"/>
    <w:rsid w:val="00253EBD"/>
    <w:rPr>
      <w:rFonts w:ascii="돋움" w:eastAsia="돋움" w:hAnsi="HY신명조"/>
      <w:b/>
      <w:color w:val="000000"/>
      <w:sz w:val="16"/>
      <w:szCs w:val="17"/>
    </w:rPr>
  </w:style>
  <w:style w:type="paragraph" w:customStyle="1" w:styleId="215pt0pt15pt">
    <w:name w:val="스타일 제목 2 + 굴림체 15 pt 양쪽 단락 뒤: 0 pt 줄 간격: 최소 15 pt"/>
    <w:basedOn w:val="2"/>
    <w:rsid w:val="00253EBD"/>
    <w:pPr>
      <w:spacing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253EBD"/>
    <w:rPr>
      <w:b/>
    </w:rPr>
  </w:style>
  <w:style w:type="character" w:customStyle="1" w:styleId="Chara">
    <w:name w:val="함수 Char"/>
    <w:basedOn w:val="2CharChar"/>
    <w:link w:val="aff4"/>
    <w:rsid w:val="00253EBD"/>
    <w:rPr>
      <w:rFonts w:ascii="돋움" w:eastAsia="돋움" w:hAnsi="돋움"/>
      <w:b/>
      <w:color w:val="000000"/>
      <w:sz w:val="16"/>
      <w:szCs w:val="16"/>
    </w:rPr>
  </w:style>
  <w:style w:type="paragraph" w:customStyle="1" w:styleId="aff5">
    <w:name w:val="소제목"/>
    <w:basedOn w:val="a"/>
    <w:link w:val="Charb"/>
    <w:autoRedefine/>
    <w:rsid w:val="00253EBD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5"/>
    <w:rsid w:val="00253EBD"/>
    <w:rPr>
      <w:rFonts w:ascii="돋움" w:eastAsia="돋움" w:hAnsi="HY신명조"/>
      <w:b/>
      <w:iCs/>
      <w:color w:val="000000"/>
      <w:spacing w:val="-4"/>
      <w:sz w:val="17"/>
      <w:szCs w:val="17"/>
    </w:rPr>
  </w:style>
  <w:style w:type="paragraph" w:customStyle="1" w:styleId="405pt">
    <w:name w:val="스타일 가운데 앞: 4.05 pt"/>
    <w:basedOn w:val="a"/>
    <w:next w:val="a"/>
    <w:rsid w:val="00253EBD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253EBD"/>
  </w:style>
  <w:style w:type="paragraph" w:customStyle="1" w:styleId="aff6">
    <w:name w:val="주의"/>
    <w:basedOn w:val="a"/>
    <w:autoRedefine/>
    <w:rsid w:val="00253EBD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53EBD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53EBD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253EBD"/>
    <w:pPr>
      <w:jc w:val="center"/>
    </w:pPr>
    <w:rPr>
      <w:rFonts w:cs="바탕"/>
      <w:szCs w:val="20"/>
    </w:rPr>
  </w:style>
  <w:style w:type="paragraph" w:styleId="aff7">
    <w:name w:val="Balloon Text"/>
    <w:basedOn w:val="a"/>
    <w:link w:val="Charc"/>
    <w:rsid w:val="00253EBD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253EBD"/>
    <w:rPr>
      <w:rFonts w:ascii="맑은 고딕" w:eastAsia="맑은 고딕" w:hAnsi="맑은 고딕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253EBD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253EBD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253EBD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8"/>
    <w:autoRedefine/>
    <w:qFormat/>
    <w:rsid w:val="00253EBD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253EBD"/>
    <w:pPr>
      <w:spacing w:before="20"/>
    </w:pPr>
  </w:style>
  <w:style w:type="paragraph" w:customStyle="1" w:styleId="205">
    <w:name w:val="스타일 목차 + 앞: 2 줄 단락 뒤: 0.5 줄"/>
    <w:basedOn w:val="af5"/>
    <w:rsid w:val="00253EBD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253EBD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253EBD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253EBD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253EBD"/>
    <w:pPr>
      <w:spacing w:after="487"/>
    </w:pPr>
  </w:style>
  <w:style w:type="paragraph" w:customStyle="1" w:styleId="303cm">
    <w:name w:val="스타일 제목 3 + 첫 줄:  0.3 cm"/>
    <w:basedOn w:val="3"/>
    <w:next w:val="a"/>
    <w:rsid w:val="00253EBD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253EBD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253EBD"/>
    <w:pPr>
      <w:ind w:leftChars="400" w:left="800"/>
    </w:pPr>
  </w:style>
  <w:style w:type="paragraph" w:customStyle="1" w:styleId="121">
    <w:name w:val="스타일 제목 1 + 앞: 2 줄 단락 뒤: 1 줄"/>
    <w:basedOn w:val="1"/>
    <w:rsid w:val="00253EBD"/>
    <w:pPr>
      <w:jc w:val="left"/>
    </w:pPr>
    <w:rPr>
      <w:rFonts w:hAnsi="HY견고딕" w:cs="바탕"/>
      <w:sz w:val="28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253EBD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253EBD"/>
    <w:rPr>
      <w:rFonts w:eastAsia="HY중고딕"/>
    </w:rPr>
  </w:style>
  <w:style w:type="paragraph" w:customStyle="1" w:styleId="4">
    <w:name w:val="스타일 목록 단락 + 왼쪽:  4 글자"/>
    <w:basedOn w:val="aff9"/>
    <w:rsid w:val="00253EBD"/>
    <w:pPr>
      <w:numPr>
        <w:numId w:val="13"/>
      </w:numPr>
      <w:adjustRightInd/>
      <w:ind w:leftChars="200" w:left="484" w:rightChars="200" w:right="200" w:hanging="284"/>
      <w:jc w:val="both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253EBD"/>
    <w:pPr>
      <w:framePr w:wrap="around"/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253EBD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253EBD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253EBD"/>
    <w:pPr>
      <w:jc w:val="center"/>
    </w:pPr>
  </w:style>
  <w:style w:type="paragraph" w:customStyle="1" w:styleId="MSMincho">
    <w:name w:val="스타일 설명 + MS Mincho"/>
    <w:basedOn w:val="aff2"/>
    <w:rsid w:val="00253EB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253EBD"/>
    <w:rPr>
      <w:rFonts w:ascii="HY중고딕" w:eastAsia="HY중고딕" w:hAnsi="HY중고딕"/>
      <w:color w:val="000000"/>
      <w:sz w:val="16"/>
      <w:szCs w:val="16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253EB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253EB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253EBD"/>
    <w:rPr>
      <w:rFonts w:ascii="Kozuka Gothic Pro R" w:eastAsia="MS Mincho" w:hAnsi="Kozuka Gothic Pro R" w:cs="MS Mincho"/>
      <w:color w:val="000000"/>
      <w:sz w:val="16"/>
      <w:szCs w:val="16"/>
    </w:rPr>
  </w:style>
  <w:style w:type="paragraph" w:customStyle="1" w:styleId="MSMincho0">
    <w:name w:val="스타일 스타일 설명 + MS Mincho + 굴림"/>
    <w:basedOn w:val="MSMincho"/>
    <w:rsid w:val="00253EB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253EBD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253EBD"/>
    <w:rPr>
      <w:rFonts w:ascii="돋움" w:eastAsia="돋움" w:hAnsi="HY신명조"/>
      <w:color w:val="FFFFFF"/>
      <w:spacing w:val="-6"/>
      <w:sz w:val="16"/>
      <w:szCs w:val="17"/>
    </w:rPr>
  </w:style>
  <w:style w:type="character" w:customStyle="1" w:styleId="-Char0">
    <w:name w:val="페이지 번호-원형 Char"/>
    <w:basedOn w:val="Char4"/>
    <w:link w:val="-6"/>
    <w:rsid w:val="00253EBD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53EBD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253EBD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253EBD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253EBD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253EBD"/>
    <w:pPr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253EBD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253EBD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253EBD"/>
    <w:rPr>
      <w:rFonts w:ascii="Kozuka Gothic Pro R" w:eastAsia="Kozuka Gothic Pro R" w:hAnsi="Kozuka Gothic Pro R"/>
    </w:rPr>
  </w:style>
  <w:style w:type="paragraph" w:customStyle="1" w:styleId="KozukaGothicProR1">
    <w:name w:val="스타일 스타일 서비스 본문 + Kozuka Gothic Pro R + 굴림"/>
    <w:basedOn w:val="KozukaGothicProR0"/>
    <w:rsid w:val="00253EBD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253EBD"/>
    <w:rPr>
      <w:color w:val="7FC31C"/>
    </w:rPr>
  </w:style>
  <w:style w:type="character" w:customStyle="1" w:styleId="Chard">
    <w:name w:val="서비스 본문 Char"/>
    <w:basedOn w:val="Char1"/>
    <w:link w:val="affa"/>
    <w:rsid w:val="00253EBD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253EBD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253EBD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253EBD"/>
    <w:rPr>
      <w:color w:val="auto"/>
    </w:rPr>
  </w:style>
  <w:style w:type="paragraph" w:customStyle="1" w:styleId="-10">
    <w:name w:val="스타일 표-제목+가운데+반전 + (기호) 돋움 텍스트 1"/>
    <w:basedOn w:val="-5"/>
    <w:rsid w:val="00253EBD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253EBD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253E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rsid w:val="00253EBD"/>
    <w:rPr>
      <w:color w:val="0D0D0D"/>
    </w:rPr>
  </w:style>
  <w:style w:type="paragraph" w:customStyle="1" w:styleId="-14">
    <w:name w:val="스타일 표-제목+가운데+반전 + (기호) 돋움 텍스트 14"/>
    <w:basedOn w:val="-5"/>
    <w:rsid w:val="00253EBD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253EBD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253EBD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253EBD"/>
    <w:pPr>
      <w:jc w:val="both"/>
    </w:pPr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253EBD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253EBD"/>
    <w:pPr>
      <w:jc w:val="center"/>
    </w:pPr>
    <w:rPr>
      <w:rFonts w:eastAsia="HY중고딕"/>
      <w:sz w:val="16"/>
    </w:rPr>
  </w:style>
  <w:style w:type="paragraph" w:styleId="2b">
    <w:name w:val="List Number 2"/>
    <w:basedOn w:val="a"/>
    <w:rsid w:val="00253EBD"/>
    <w:pPr>
      <w:tabs>
        <w:tab w:val="num" w:pos="786"/>
      </w:tabs>
      <w:adjustRightInd/>
      <w:snapToGrid/>
      <w:spacing w:line="360" w:lineRule="auto"/>
      <w:ind w:leftChars="400" w:left="786" w:hangingChars="200" w:hanging="360"/>
      <w:jc w:val="both"/>
      <w:textAlignment w:val="auto"/>
    </w:pPr>
    <w:rPr>
      <w:rFonts w:ascii="바탕" w:eastAsia="바탕" w:hAnsi="Times New Roman"/>
      <w:color w:val="auto"/>
      <w:spacing w:val="0"/>
      <w:kern w:val="2"/>
      <w:sz w:val="20"/>
      <w:szCs w:val="24"/>
    </w:rPr>
  </w:style>
  <w:style w:type="paragraph" w:customStyle="1" w:styleId="-7">
    <w:name w:val="차례-스마트"/>
    <w:basedOn w:val="a"/>
    <w:qFormat/>
    <w:rsid w:val="00253EBD"/>
    <w:pPr>
      <w:adjustRightInd/>
      <w:snapToGrid/>
      <w:spacing w:line="360" w:lineRule="auto"/>
      <w:jc w:val="both"/>
      <w:textAlignment w:val="auto"/>
    </w:pPr>
    <w:rPr>
      <w:rFonts w:ascii="바탕" w:eastAsia="HY견고딕" w:hAnsi="Times New Roman"/>
      <w:color w:val="auto"/>
      <w:spacing w:val="0"/>
      <w:kern w:val="2"/>
      <w:sz w:val="28"/>
      <w:szCs w:val="24"/>
    </w:rPr>
  </w:style>
  <w:style w:type="paragraph" w:customStyle="1" w:styleId="-1134141">
    <w:name w:val="스타일 차례-스마트 + 오른쪽 왼쪽 11.34 글자 오른쪽 1.41 글자"/>
    <w:basedOn w:val="-7"/>
    <w:rsid w:val="00253EBD"/>
    <w:pPr>
      <w:ind w:leftChars="1134" w:left="2268" w:rightChars="141" w:right="282"/>
      <w:jc w:val="right"/>
    </w:pPr>
    <w:rPr>
      <w:rFonts w:cs="바탕"/>
      <w:sz w:val="36"/>
      <w:szCs w:val="20"/>
    </w:rPr>
  </w:style>
  <w:style w:type="paragraph" w:customStyle="1" w:styleId="-113414114pt">
    <w:name w:val="스타일 스타일 차례-스마트 + 오른쪽 왼쪽 11.34 글자 오른쪽 1.41 글자 + 14 pt"/>
    <w:basedOn w:val="-1134141"/>
    <w:rsid w:val="00253EBD"/>
    <w:pPr>
      <w:spacing w:before="288"/>
      <w:ind w:left="1134" w:right="141"/>
    </w:pPr>
    <w:rPr>
      <w:sz w:val="28"/>
    </w:rPr>
  </w:style>
  <w:style w:type="paragraph" w:customStyle="1" w:styleId="-TrebuchetMS18pt">
    <w:name w:val="스타일 차례-스마트 + Trebuchet MS 18 pt"/>
    <w:basedOn w:val="-7"/>
    <w:rsid w:val="00253EBD"/>
    <w:pPr>
      <w:spacing w:line="240" w:lineRule="auto"/>
      <w:jc w:val="center"/>
    </w:pPr>
    <w:rPr>
      <w:rFonts w:ascii="Trebuchet MS" w:hAnsi="Trebuchet MS"/>
      <w:sz w:val="36"/>
    </w:rPr>
  </w:style>
  <w:style w:type="paragraph" w:customStyle="1" w:styleId="-113414114ptHY">
    <w:name w:val="스타일 스타일 스타일 차례-스마트 + 오른쪽 왼쪽 11.34 글자 오른쪽 1.41 글자 + 14 pt + HY견고딕..."/>
    <w:basedOn w:val="-113414114pt"/>
    <w:rsid w:val="00253EBD"/>
    <w:pPr>
      <w:spacing w:before="240"/>
      <w:jc w:val="center"/>
    </w:pPr>
    <w:rPr>
      <w:rFonts w:ascii="HY견고딕" w:hAnsi="HY견고딕"/>
      <w:sz w:val="22"/>
    </w:rPr>
  </w:style>
  <w:style w:type="paragraph" w:customStyle="1" w:styleId="-113414114ptHY1">
    <w:name w:val="스타일 스타일 스타일 차례-스마트 + 오른쪽 왼쪽 11.34 글자 오른쪽 1.41 글자 + 14 pt + HY견고딕...1"/>
    <w:basedOn w:val="-113414114pt"/>
    <w:rsid w:val="00253EBD"/>
    <w:pPr>
      <w:spacing w:before="0" w:line="240" w:lineRule="auto"/>
      <w:ind w:leftChars="0" w:left="0" w:rightChars="0" w:right="0"/>
      <w:jc w:val="center"/>
    </w:pPr>
    <w:rPr>
      <w:rFonts w:ascii="HY견고딕" w:hAnsi="HY견고딕"/>
      <w:sz w:val="22"/>
    </w:rPr>
  </w:style>
  <w:style w:type="paragraph" w:customStyle="1" w:styleId="1425cm">
    <w:name w:val="스타일 목차 1 + 오른쪽:  4.25 cm"/>
    <w:basedOn w:val="11"/>
    <w:rsid w:val="00253EBD"/>
    <w:pPr>
      <w:spacing w:after="240"/>
      <w:ind w:leftChars="350" w:left="350" w:right="1985"/>
    </w:pPr>
    <w:rPr>
      <w:rFonts w:cs="바탕"/>
    </w:rPr>
  </w:style>
  <w:style w:type="paragraph" w:customStyle="1" w:styleId="1425cm35">
    <w:name w:val="스타일 스타일 목차 1 + 오른쪽:  4.25 cm + 왼쪽:  3.5 글자"/>
    <w:basedOn w:val="1425cm"/>
    <w:rsid w:val="00253EBD"/>
    <w:pPr>
      <w:tabs>
        <w:tab w:val="center" w:leader="middleDot" w:pos="6120"/>
      </w:tabs>
      <w:spacing w:before="160" w:after="80"/>
      <w:ind w:leftChars="0" w:left="0" w:right="0"/>
      <w:mirrorIndents/>
      <w:jc w:val="center"/>
    </w:pPr>
  </w:style>
  <w:style w:type="paragraph" w:customStyle="1" w:styleId="afff">
    <w:name w:val="스타일 돋움 가운데"/>
    <w:basedOn w:val="a"/>
    <w:rsid w:val="00253EBD"/>
    <w:pPr>
      <w:jc w:val="center"/>
    </w:pPr>
    <w:rPr>
      <w:rFonts w:ascii="돋움" w:eastAsia="돋움" w:hAnsi="돋움" w:cs="바탕"/>
      <w:sz w:val="16"/>
      <w:szCs w:val="20"/>
    </w:rPr>
  </w:style>
  <w:style w:type="paragraph" w:customStyle="1" w:styleId="1425cm35084cm">
    <w:name w:val="스타일 스타일 스타일 목차 1 + 오른쪽:  4.25 cm + 왼쪽:  3.5 글자 + 왼쪽:  0.84 cm 오른..."/>
    <w:basedOn w:val="1425cm35"/>
    <w:rsid w:val="00253EBD"/>
    <w:pPr>
      <w:tabs>
        <w:tab w:val="clear" w:pos="6120"/>
        <w:tab w:val="center" w:leader="middleDot" w:pos="5530"/>
      </w:tabs>
      <w:ind w:left="476" w:right="476"/>
      <w:outlineLvl w:val="0"/>
    </w:pPr>
  </w:style>
  <w:style w:type="paragraph" w:customStyle="1" w:styleId="255">
    <w:name w:val="스타일 목차 2 + 왼쪽:  5 글자 오른쪽:  5 글자"/>
    <w:basedOn w:val="23"/>
    <w:rsid w:val="00253EBD"/>
    <w:pPr>
      <w:tabs>
        <w:tab w:val="clear" w:pos="6120"/>
        <w:tab w:val="center" w:leader="middleDot" w:pos="3950"/>
        <w:tab w:val="center" w:leader="middleDot" w:pos="4740"/>
      </w:tabs>
      <w:spacing w:after="60"/>
      <w:ind w:leftChars="0" w:left="0" w:rightChars="0" w:right="0"/>
      <w:jc w:val="center"/>
    </w:pPr>
    <w:rPr>
      <w:rFonts w:cs="바탕"/>
      <w:szCs w:val="20"/>
    </w:rPr>
  </w:style>
  <w:style w:type="paragraph" w:customStyle="1" w:styleId="--">
    <w:name w:val="표-제목-좁히기"/>
    <w:basedOn w:val="2b"/>
    <w:autoRedefine/>
    <w:qFormat/>
    <w:rsid w:val="00253EBD"/>
    <w:pPr>
      <w:spacing w:line="240" w:lineRule="auto"/>
      <w:ind w:leftChars="0" w:left="0" w:firstLineChars="0" w:firstLine="0"/>
    </w:pPr>
    <w:rPr>
      <w:rFonts w:ascii="HY중고딕" w:eastAsia="HY중고딕" w:hAnsi="HY중고딕" w:cs="HY중고딕"/>
      <w:b/>
      <w:color w:val="0D0D0D"/>
      <w:sz w:val="16"/>
      <w:szCs w:val="16"/>
    </w:rPr>
  </w:style>
  <w:style w:type="paragraph" w:customStyle="1" w:styleId="afff0">
    <w:name w:val="표항목"/>
    <w:autoRedefine/>
    <w:qFormat/>
    <w:rsid w:val="00253EBD"/>
    <w:rPr>
      <w:rFonts w:ascii="HY중고딕" w:eastAsia="HY중고딕" w:hAnsi="HY중고딕" w:cs="HY중고딕"/>
      <w:b/>
      <w:color w:val="0D0D0D"/>
      <w:kern w:val="2"/>
      <w:sz w:val="15"/>
      <w:szCs w:val="16"/>
    </w:rPr>
  </w:style>
  <w:style w:type="paragraph" w:customStyle="1" w:styleId="1a">
    <w:name w:val="스타일 제목 1 + 터치스마트"/>
    <w:basedOn w:val="1"/>
    <w:rsid w:val="00253EBD"/>
    <w:pPr>
      <w:adjustRightInd/>
      <w:snapToGrid/>
      <w:spacing w:line="360" w:lineRule="auto"/>
      <w:jc w:val="both"/>
      <w:textAlignment w:val="auto"/>
    </w:pPr>
    <w:rPr>
      <w:rFonts w:hAnsi="HY견고딕"/>
      <w:bCs/>
      <w:color w:val="auto"/>
      <w:spacing w:val="-10"/>
      <w:kern w:val="2"/>
      <w:szCs w:val="28"/>
    </w:rPr>
  </w:style>
  <w:style w:type="paragraph" w:customStyle="1" w:styleId="afff1">
    <w:name w:val="[강조]"/>
    <w:basedOn w:val="afff0"/>
    <w:autoRedefine/>
    <w:qFormat/>
    <w:rsid w:val="00253EBD"/>
    <w:pPr>
      <w:spacing w:after="120"/>
    </w:pPr>
    <w:rPr>
      <w:rFonts w:ascii="HY견고딕" w:eastAsia="HY견고딕" w:hAnsi="HY견고딕" w:cs="HY견고딕"/>
      <w:b w:val="0"/>
      <w:sz w:val="18"/>
      <w:szCs w:val="18"/>
    </w:rPr>
  </w:style>
  <w:style w:type="paragraph" w:customStyle="1" w:styleId="14pt05pt">
    <w:name w:val="스타일 캡션 + 바탕체 14 pt 축소:  0.5 pt"/>
    <w:basedOn w:val="afff2"/>
    <w:rsid w:val="00253EBD"/>
    <w:pPr>
      <w:adjustRightInd/>
      <w:snapToGrid/>
      <w:spacing w:line="360" w:lineRule="auto"/>
      <w:jc w:val="both"/>
      <w:textAlignment w:val="auto"/>
    </w:pPr>
    <w:rPr>
      <w:rFonts w:ascii="HY중고딕" w:eastAsia="HY중고딕" w:hAnsi="HY중고딕"/>
      <w:color w:val="auto"/>
      <w:spacing w:val="-10"/>
      <w:kern w:val="2"/>
      <w:sz w:val="24"/>
    </w:rPr>
  </w:style>
  <w:style w:type="paragraph" w:styleId="afff2">
    <w:name w:val="caption"/>
    <w:basedOn w:val="a"/>
    <w:next w:val="a"/>
    <w:semiHidden/>
    <w:unhideWhenUsed/>
    <w:qFormat/>
    <w:rsid w:val="00253EBD"/>
    <w:rPr>
      <w:b/>
      <w:bCs/>
      <w:sz w:val="20"/>
      <w:szCs w:val="20"/>
    </w:rPr>
  </w:style>
  <w:style w:type="paragraph" w:customStyle="1" w:styleId="afff3">
    <w:name w:val="단위표시"/>
    <w:autoRedefine/>
    <w:qFormat/>
    <w:rsid w:val="00253EBD"/>
    <w:pPr>
      <w:ind w:rightChars="410" w:right="647"/>
      <w:jc w:val="right"/>
    </w:pPr>
    <w:rPr>
      <w:rFonts w:ascii="HY중고딕" w:eastAsia="HY중고딕" w:hAnsi="HY중고딕" w:cs="HY중고딕"/>
      <w:b/>
      <w:color w:val="0D0D0D"/>
      <w:kern w:val="2"/>
      <w:sz w:val="16"/>
      <w:szCs w:val="16"/>
    </w:rPr>
  </w:style>
  <w:style w:type="paragraph" w:customStyle="1" w:styleId="-8">
    <w:name w:val="강조-스마트"/>
    <w:basedOn w:val="a"/>
    <w:qFormat/>
    <w:rsid w:val="00253EBD"/>
    <w:pPr>
      <w:adjustRightInd/>
      <w:snapToGrid/>
      <w:spacing w:line="360" w:lineRule="auto"/>
      <w:jc w:val="both"/>
      <w:textAlignment w:val="auto"/>
    </w:pPr>
    <w:rPr>
      <w:rFonts w:ascii="HY견고딕" w:eastAsia="HY견고딕" w:hAnsi="HY견고딕"/>
      <w:color w:val="auto"/>
      <w:spacing w:val="0"/>
      <w:kern w:val="2"/>
      <w:sz w:val="22"/>
      <w:szCs w:val="24"/>
    </w:rPr>
  </w:style>
  <w:style w:type="paragraph" w:customStyle="1" w:styleId="afff4">
    <w:name w:val="하자보증"/>
    <w:qFormat/>
    <w:rsid w:val="00253EBD"/>
    <w:pPr>
      <w:spacing w:afterLines="50" w:line="360" w:lineRule="auto"/>
    </w:pPr>
    <w:rPr>
      <w:rFonts w:ascii="바탕"/>
      <w:kern w:val="2"/>
      <w:szCs w:val="24"/>
    </w:rPr>
  </w:style>
  <w:style w:type="paragraph" w:customStyle="1" w:styleId="21035cm">
    <w:name w:val="스타일 제목 2 + 왼쪽:  1 글자 오른쪽:  0.35 cm"/>
    <w:basedOn w:val="2"/>
    <w:rsid w:val="00253EBD"/>
    <w:pPr>
      <w:adjustRightInd/>
      <w:snapToGrid/>
      <w:textAlignment w:val="auto"/>
    </w:pPr>
    <w:rPr>
      <w:rFonts w:ascii="Arial" w:eastAsia="HY중고딕" w:cs="바탕"/>
      <w:b/>
      <w:bCs/>
      <w:color w:val="auto"/>
      <w:spacing w:val="0"/>
      <w:kern w:val="2"/>
      <w:sz w:val="28"/>
      <w:szCs w:val="20"/>
    </w:rPr>
  </w:style>
  <w:style w:type="paragraph" w:customStyle="1" w:styleId="afff5">
    <w:name w:val="그림_스마트"/>
    <w:basedOn w:val="a"/>
    <w:autoRedefine/>
    <w:qFormat/>
    <w:rsid w:val="00253EBD"/>
    <w:pPr>
      <w:spacing w:before="160" w:after="60"/>
      <w:jc w:val="center"/>
    </w:pPr>
  </w:style>
  <w:style w:type="character" w:customStyle="1" w:styleId="afff6">
    <w:name w:val="그림텍스트"/>
    <w:basedOn w:val="a1"/>
    <w:qFormat/>
    <w:rsid w:val="00253EBD"/>
    <w:rPr>
      <w:position w:val="-6"/>
    </w:rPr>
  </w:style>
  <w:style w:type="paragraph" w:customStyle="1" w:styleId="afff7">
    <w:name w:val="하자보증 마지막 본문"/>
    <w:basedOn w:val="afff4"/>
    <w:qFormat/>
    <w:rsid w:val="00253EBD"/>
    <w:pPr>
      <w:spacing w:afterLines="0" w:line="240" w:lineRule="auto"/>
    </w:pPr>
    <w:rPr>
      <w:rFonts w:ascii="HY신명조" w:eastAsia="HY신명조" w:hAnsi="HY신명조" w:cs="HY신명조"/>
      <w:color w:val="000000"/>
      <w:sz w:val="15"/>
      <w:szCs w:val="15"/>
    </w:rPr>
  </w:style>
  <w:style w:type="paragraph" w:customStyle="1" w:styleId="afff8">
    <w:name w:val="주소정보"/>
    <w:basedOn w:val="a"/>
    <w:qFormat/>
    <w:rsid w:val="00253EBD"/>
    <w:pPr>
      <w:adjustRightInd/>
      <w:snapToGrid/>
      <w:spacing w:line="240" w:lineRule="auto"/>
      <w:jc w:val="both"/>
      <w:textAlignment w:val="auto"/>
    </w:pPr>
    <w:rPr>
      <w:rFonts w:ascii="바탕" w:eastAsia="돋움" w:hAnsi="Times New Roman"/>
      <w:color w:val="auto"/>
      <w:spacing w:val="0"/>
      <w:kern w:val="2"/>
      <w:sz w:val="20"/>
      <w:szCs w:val="24"/>
    </w:rPr>
  </w:style>
  <w:style w:type="paragraph" w:customStyle="1" w:styleId="-9">
    <w:name w:val="스타일 표-본문 + 가운데"/>
    <w:basedOn w:val="-4"/>
    <w:rsid w:val="00253EBD"/>
    <w:pPr>
      <w:jc w:val="center"/>
    </w:pPr>
    <w:rPr>
      <w:rFonts w:cs="바탕"/>
      <w:szCs w:val="20"/>
    </w:rPr>
  </w:style>
  <w:style w:type="paragraph" w:customStyle="1" w:styleId="afff9">
    <w:name w:val="스타일 표항목 + 가운데"/>
    <w:basedOn w:val="afff0"/>
    <w:rsid w:val="00253EBD"/>
    <w:pPr>
      <w:jc w:val="center"/>
    </w:pPr>
    <w:rPr>
      <w:rFonts w:cs="바탕"/>
      <w:bCs/>
      <w:szCs w:val="20"/>
    </w:rPr>
  </w:style>
  <w:style w:type="paragraph" w:customStyle="1" w:styleId="1b">
    <w:name w:val="스타일 표항목 + 가운데1"/>
    <w:basedOn w:val="afff0"/>
    <w:rsid w:val="00253EBD"/>
    <w:pPr>
      <w:jc w:val="center"/>
    </w:pPr>
    <w:rPr>
      <w:rFonts w:cs="바탕"/>
      <w:bCs/>
      <w:szCs w:val="20"/>
    </w:rPr>
  </w:style>
  <w:style w:type="paragraph" w:customStyle="1" w:styleId="2551">
    <w:name w:val="스타일 목차 2 + 왼쪽:  5 글자 오른쪽:  5 글자1"/>
    <w:basedOn w:val="23"/>
    <w:rsid w:val="0045024D"/>
    <w:pPr>
      <w:tabs>
        <w:tab w:val="right" w:pos="3950"/>
      </w:tabs>
    </w:pPr>
    <w:rPr>
      <w:rFonts w:cs="바탕"/>
      <w:szCs w:val="20"/>
    </w:rPr>
  </w:style>
  <w:style w:type="paragraph" w:customStyle="1" w:styleId="255155">
    <w:name w:val="스타일 스타일 목차 2 + 왼쪽:  5 글자 오른쪽:  5 글자1 + 왼쪽:  5 글자 오른쪽:  5 글자"/>
    <w:basedOn w:val="2551"/>
    <w:rsid w:val="0045024D"/>
    <w:pPr>
      <w:tabs>
        <w:tab w:val="right" w:pos="4424"/>
      </w:tabs>
    </w:pPr>
  </w:style>
  <w:style w:type="paragraph" w:customStyle="1" w:styleId="13535">
    <w:name w:val="스타일 목차 1 + 왼쪽:  3.5 글자 오른쪽:  3.5 글자"/>
    <w:basedOn w:val="11"/>
    <w:rsid w:val="0045024D"/>
    <w:rPr>
      <w:rFonts w:cs="바탕"/>
    </w:rPr>
  </w:style>
  <w:style w:type="paragraph" w:customStyle="1" w:styleId="afffa">
    <w:name w:val="그림삽입텍스트"/>
    <w:autoRedefine/>
    <w:qFormat/>
    <w:rsid w:val="00EF6738"/>
    <w:pPr>
      <w:spacing w:line="200" w:lineRule="exact"/>
    </w:pPr>
    <w:rPr>
      <w:rFonts w:ascii="HY중고딕" w:eastAsia="HY중고딕" w:hAnsi="HY중고딕"/>
      <w:b/>
      <w:color w:val="000000"/>
      <w:spacing w:val="-6"/>
      <w:sz w:val="16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253EBD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1">
    <w:name w:val="heading 1"/>
    <w:basedOn w:val="a"/>
    <w:next w:val="a"/>
    <w:qFormat/>
    <w:rsid w:val="00253EBD"/>
    <w:pPr>
      <w:keepNext/>
      <w:spacing w:before="240" w:after="24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253EBD"/>
    <w:pPr>
      <w:keepNext/>
      <w:spacing w:line="360" w:lineRule="auto"/>
      <w:jc w:val="both"/>
      <w:outlineLvl w:val="1"/>
    </w:pPr>
    <w:rPr>
      <w:rFonts w:ascii="HY견고딕" w:eastAsia="HY견고딕" w:hAnsi="Arial"/>
      <w:sz w:val="18"/>
      <w:szCs w:val="18"/>
    </w:rPr>
  </w:style>
  <w:style w:type="paragraph" w:styleId="3">
    <w:name w:val="heading 3"/>
    <w:basedOn w:val="a"/>
    <w:next w:val="a"/>
    <w:link w:val="3Char"/>
    <w:autoRedefine/>
    <w:qFormat/>
    <w:rsid w:val="00253EBD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253EBD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253EBD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  <w:rsid w:val="00253EBD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253EBD"/>
  </w:style>
  <w:style w:type="paragraph" w:customStyle="1" w:styleId="a4">
    <w:name w:val="영문간격"/>
    <w:basedOn w:val="a"/>
    <w:autoRedefine/>
    <w:rsid w:val="00253EBD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253EBD"/>
    <w:rPr>
      <w:spacing w:val="0"/>
      <w:w w:val="100"/>
    </w:rPr>
  </w:style>
  <w:style w:type="paragraph" w:styleId="a0">
    <w:name w:val="Normal Indent"/>
    <w:basedOn w:val="a"/>
    <w:rsid w:val="00253EBD"/>
    <w:pPr>
      <w:ind w:left="851"/>
    </w:pPr>
  </w:style>
  <w:style w:type="paragraph" w:customStyle="1" w:styleId="30">
    <w:name w:val="꾸밈3"/>
    <w:basedOn w:val="a"/>
    <w:link w:val="3Char0"/>
    <w:autoRedefine/>
    <w:rsid w:val="00253EBD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253EBD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253EBD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253EBD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253EBD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253EBD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253EBD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253EBD"/>
    <w:rPr>
      <w:rFonts w:ascii="HY중고딕" w:eastAsia="HY중고딕" w:hAnsi="HY중고딕" w:cs="HY중고딕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253EBD"/>
    <w:pPr>
      <w:tabs>
        <w:tab w:val="right" w:leader="middleDot" w:pos="6120"/>
      </w:tabs>
      <w:spacing w:before="240" w:after="120" w:line="240" w:lineRule="atLeast"/>
    </w:pPr>
    <w:rPr>
      <w:rFonts w:ascii="HY중고딕" w:eastAsia="HY중고딕" w:hAnsi="HY중고딕"/>
      <w:b/>
      <w:bCs/>
      <w:caps/>
      <w:sz w:val="16"/>
      <w:szCs w:val="20"/>
    </w:rPr>
  </w:style>
  <w:style w:type="paragraph" w:styleId="23">
    <w:name w:val="toc 2"/>
    <w:basedOn w:val="a"/>
    <w:next w:val="a"/>
    <w:autoRedefine/>
    <w:uiPriority w:val="39"/>
    <w:rsid w:val="00253EBD"/>
    <w:pPr>
      <w:tabs>
        <w:tab w:val="right" w:leader="middleDot" w:pos="6120"/>
      </w:tabs>
      <w:spacing w:before="40" w:after="80" w:line="240" w:lineRule="atLeast"/>
      <w:ind w:leftChars="500" w:left="790" w:rightChars="500" w:right="790"/>
    </w:pPr>
    <w:rPr>
      <w:rFonts w:ascii="HY중고딕" w:eastAsia="HY중고딕" w:hAnsi="HY중고딕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53EB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253EBD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253EBD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253EBD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253EBD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253EBD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253EBD"/>
    <w:pPr>
      <w:spacing w:before="100" w:beforeAutospacing="1"/>
      <w:jc w:val="both"/>
    </w:pPr>
  </w:style>
  <w:style w:type="paragraph" w:styleId="ac">
    <w:name w:val="Body Text"/>
    <w:basedOn w:val="a"/>
    <w:link w:val="Char1"/>
    <w:rsid w:val="00253EBD"/>
  </w:style>
  <w:style w:type="paragraph" w:customStyle="1" w:styleId="a6">
    <w:name w:val="꼬리표"/>
    <w:basedOn w:val="a"/>
    <w:next w:val="ac"/>
    <w:link w:val="Char2"/>
    <w:autoRedefine/>
    <w:rsid w:val="00253EBD"/>
    <w:pPr>
      <w:overflowPunct w:val="0"/>
      <w:spacing w:after="12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kern w:val="2"/>
      <w:sz w:val="14"/>
    </w:rPr>
  </w:style>
  <w:style w:type="paragraph" w:customStyle="1" w:styleId="-2">
    <w:name w:val="표-제목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253EBD"/>
    <w:pPr>
      <w:ind w:left="395"/>
    </w:pPr>
    <w:rPr>
      <w:rFonts w:ascii="돋움" w:eastAsia="돋움" w:hAnsi="돋움"/>
      <w:spacing w:val="0"/>
      <w:sz w:val="16"/>
      <w:szCs w:val="16"/>
    </w:rPr>
  </w:style>
  <w:style w:type="paragraph" w:customStyle="1" w:styleId="ad">
    <w:name w:val="참고"/>
    <w:basedOn w:val="a"/>
    <w:autoRedefine/>
    <w:rsid w:val="00253EBD"/>
    <w:rPr>
      <w:rFonts w:ascii="돋움" w:eastAsia="돋움"/>
      <w:sz w:val="16"/>
      <w:szCs w:val="16"/>
    </w:rPr>
  </w:style>
  <w:style w:type="paragraph" w:customStyle="1" w:styleId="25">
    <w:name w:val="저작권2"/>
    <w:basedOn w:val="ae"/>
    <w:link w:val="2Char1"/>
    <w:autoRedefine/>
    <w:rsid w:val="00253EBD"/>
    <w:rPr>
      <w:sz w:val="14"/>
      <w:szCs w:val="14"/>
    </w:rPr>
  </w:style>
  <w:style w:type="paragraph" w:customStyle="1" w:styleId="13">
    <w:name w:val="저작권1"/>
    <w:link w:val="1Char1"/>
    <w:autoRedefine/>
    <w:rsid w:val="00253EBD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53EBD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253EBD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253EBD"/>
    <w:rPr>
      <w:rFonts w:ascii="HY중고딕" w:eastAsia="HY중고딕" w:hAnsi="HY중고딕"/>
      <w:b/>
      <w:bCs/>
      <w:caps/>
      <w:color w:val="000000"/>
      <w:spacing w:val="-6"/>
      <w:sz w:val="16"/>
    </w:rPr>
  </w:style>
  <w:style w:type="paragraph" w:styleId="af0">
    <w:name w:val="footer"/>
    <w:basedOn w:val="a"/>
    <w:link w:val="Char4"/>
    <w:uiPriority w:val="99"/>
    <w:rsid w:val="00253EBD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uiPriority w:val="99"/>
    <w:semiHidden/>
    <w:rsid w:val="00253EBD"/>
    <w:rPr>
      <w:rFonts w:ascii="돋움" w:eastAsia="돋움" w:hAnsi="돋움"/>
      <w:noProof/>
      <w:spacing w:val="-6"/>
      <w:sz w:val="16"/>
      <w:szCs w:val="16"/>
    </w:rPr>
  </w:style>
  <w:style w:type="paragraph" w:customStyle="1" w:styleId="af1">
    <w:name w:val="표/그림 스타일"/>
    <w:basedOn w:val="a"/>
    <w:rsid w:val="00253EBD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253EBD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253EBD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3">
    <w:name w:val="Normal (Web)"/>
    <w:basedOn w:val="a"/>
    <w:rsid w:val="00253EBD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253EBD"/>
    <w:pPr>
      <w:outlineLvl w:val="9"/>
    </w:pPr>
  </w:style>
  <w:style w:type="paragraph" w:customStyle="1" w:styleId="af4">
    <w:name w:val="바탕글"/>
    <w:basedOn w:val="ac"/>
    <w:autoRedefine/>
    <w:rsid w:val="00253EBD"/>
    <w:pPr>
      <w:spacing w:line="200" w:lineRule="exact"/>
    </w:pPr>
    <w:rPr>
      <w:rFonts w:ascii="Times New Roman"/>
      <w:b/>
      <w:spacing w:val="0"/>
    </w:rPr>
  </w:style>
  <w:style w:type="character" w:customStyle="1" w:styleId="Char1">
    <w:name w:val="본문 Char"/>
    <w:basedOn w:val="a1"/>
    <w:link w:val="ac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253EB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e"/>
    <w:rsid w:val="00253EB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253EBD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253EBD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qFormat/>
    <w:rsid w:val="00253EBD"/>
    <w:rPr>
      <w:rFonts w:ascii="HY중고딕" w:eastAsia="HY중고딕" w:hAnsi="HY중고딕"/>
      <w:b/>
      <w:color w:val="0D0D0D"/>
      <w:spacing w:val="0"/>
      <w:position w:val="0"/>
      <w:sz w:val="15"/>
    </w:rPr>
  </w:style>
  <w:style w:type="character" w:customStyle="1" w:styleId="Char2">
    <w:name w:val="꼬리표 Char"/>
    <w:basedOn w:val="a1"/>
    <w:link w:val="a6"/>
    <w:rsid w:val="00253EBD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253EBD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253EBD"/>
    <w:rPr>
      <w:position w:val="-4"/>
    </w:rPr>
  </w:style>
  <w:style w:type="paragraph" w:customStyle="1" w:styleId="-4">
    <w:name w:val="표-본문"/>
    <w:basedOn w:val="a"/>
    <w:autoRedefine/>
    <w:rsid w:val="00253EBD"/>
    <w:pPr>
      <w:overflowPunct w:val="0"/>
      <w:spacing w:line="240" w:lineRule="atLeast"/>
      <w:jc w:val="both"/>
      <w:textAlignment w:val="bottom"/>
    </w:pPr>
    <w:rPr>
      <w:rFonts w:ascii="HY중고딕" w:eastAsia="HY중고딕" w:hAnsi="HY중고딕" w:cs="HY중고딕"/>
      <w:sz w:val="15"/>
    </w:rPr>
  </w:style>
  <w:style w:type="character" w:styleId="af7">
    <w:name w:val="page number"/>
    <w:basedOn w:val="a1"/>
    <w:rsid w:val="00253EBD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253EBD"/>
    <w:pPr>
      <w:spacing w:beforeLines="50"/>
    </w:pPr>
  </w:style>
  <w:style w:type="character" w:customStyle="1" w:styleId="2Char">
    <w:name w:val="꼬리표2 Char"/>
    <w:basedOn w:val="Char2"/>
    <w:link w:val="21"/>
    <w:rsid w:val="00253EBD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253EBD"/>
    <w:pPr>
      <w:spacing w:beforeLines="70"/>
    </w:pPr>
  </w:style>
  <w:style w:type="paragraph" w:customStyle="1" w:styleId="26">
    <w:name w:val="그림2"/>
    <w:basedOn w:val="ab"/>
    <w:link w:val="2Char2"/>
    <w:autoRedefine/>
    <w:rsid w:val="00253EBD"/>
    <w:pPr>
      <w:spacing w:beforeLines="70"/>
    </w:pPr>
  </w:style>
  <w:style w:type="character" w:customStyle="1" w:styleId="2Char2">
    <w:name w:val="그림2 Char"/>
    <w:basedOn w:val="Char0"/>
    <w:link w:val="26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253EBD"/>
    <w:pPr>
      <w:spacing w:beforeLines="30"/>
    </w:pPr>
  </w:style>
  <w:style w:type="paragraph" w:customStyle="1" w:styleId="27">
    <w:name w:val="그림삽입2"/>
    <w:basedOn w:val="a"/>
    <w:rsid w:val="00253EBD"/>
  </w:style>
  <w:style w:type="paragraph" w:customStyle="1" w:styleId="225">
    <w:name w:val="꼬리표2 + 단락 뒤: 2.5 줄"/>
    <w:basedOn w:val="a6"/>
    <w:rsid w:val="00253EBD"/>
  </w:style>
  <w:style w:type="paragraph" w:customStyle="1" w:styleId="30725">
    <w:name w:val="스타일 꼬리표3 + 앞: 0.7 줄 단락 뒤: 2.5 줄"/>
    <w:basedOn w:val="32"/>
    <w:autoRedefine/>
    <w:rsid w:val="00253EBD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53EBD"/>
    <w:pPr>
      <w:spacing w:before="40" w:afterLines="0" w:line="200" w:lineRule="atLeast"/>
    </w:pPr>
    <w:rPr>
      <w:rFonts w:hAnsi="돋움"/>
      <w:kern w:val="2"/>
    </w:rPr>
  </w:style>
  <w:style w:type="character" w:customStyle="1" w:styleId="0Char">
    <w:name w:val="꼬리표0 Char"/>
    <w:basedOn w:val="2Char"/>
    <w:link w:val="0"/>
    <w:rsid w:val="00253EBD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253EBD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253EBD"/>
    <w:pPr>
      <w:framePr w:hSpace="142" w:wrap="around" w:vAnchor="text" w:hAnchor="margin" w:x="392" w:y="2"/>
      <w:spacing w:beforeLines="0"/>
      <w:jc w:val="center"/>
    </w:pPr>
  </w:style>
  <w:style w:type="paragraph" w:customStyle="1" w:styleId="1Char2">
    <w:name w:val="꾸밈1 Char"/>
    <w:link w:val="1CharCharChar"/>
    <w:autoRedefine/>
    <w:rsid w:val="00253EBD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253EBD"/>
    <w:rPr>
      <w:rFonts w:ascii="Trebuchet MS" w:eastAsia="맑은 고딕" w:hAnsi="Trebuchet MS"/>
      <w:color w:val="000000"/>
      <w:sz w:val="16"/>
      <w:szCs w:val="18"/>
    </w:rPr>
  </w:style>
  <w:style w:type="paragraph" w:customStyle="1" w:styleId="afa">
    <w:name w:val="스크립트"/>
    <w:basedOn w:val="a"/>
    <w:rsid w:val="00253EBD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253EBD"/>
  </w:style>
  <w:style w:type="paragraph" w:styleId="51">
    <w:name w:val="toc 5"/>
    <w:basedOn w:val="a"/>
    <w:next w:val="a"/>
    <w:autoRedefine/>
    <w:uiPriority w:val="39"/>
    <w:rsid w:val="00253EBD"/>
    <w:pPr>
      <w:ind w:left="680"/>
    </w:pPr>
    <w:rPr>
      <w:rFonts w:ascii="Times New Roman"/>
      <w:sz w:val="18"/>
      <w:szCs w:val="18"/>
    </w:rPr>
  </w:style>
  <w:style w:type="paragraph" w:styleId="6">
    <w:name w:val="toc 6"/>
    <w:basedOn w:val="a"/>
    <w:next w:val="a"/>
    <w:autoRedefine/>
    <w:uiPriority w:val="39"/>
    <w:rsid w:val="00253EBD"/>
    <w:pPr>
      <w:ind w:left="850"/>
    </w:pPr>
    <w:rPr>
      <w:rFonts w:ascii="Times New Roman"/>
      <w:sz w:val="18"/>
      <w:szCs w:val="18"/>
    </w:rPr>
  </w:style>
  <w:style w:type="paragraph" w:styleId="7">
    <w:name w:val="toc 7"/>
    <w:basedOn w:val="a"/>
    <w:next w:val="a"/>
    <w:autoRedefine/>
    <w:uiPriority w:val="39"/>
    <w:rsid w:val="00253EBD"/>
    <w:pPr>
      <w:ind w:left="1020"/>
    </w:pPr>
    <w:rPr>
      <w:rFonts w:ascii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rsid w:val="00253EBD"/>
    <w:pPr>
      <w:ind w:left="1190"/>
    </w:pPr>
    <w:rPr>
      <w:rFonts w:ascii="Times New Roman"/>
      <w:sz w:val="18"/>
      <w:szCs w:val="18"/>
    </w:rPr>
  </w:style>
  <w:style w:type="paragraph" w:styleId="9">
    <w:name w:val="toc 9"/>
    <w:basedOn w:val="a"/>
    <w:next w:val="a"/>
    <w:autoRedefine/>
    <w:uiPriority w:val="39"/>
    <w:rsid w:val="00253EBD"/>
    <w:pPr>
      <w:ind w:left="1360"/>
    </w:pPr>
    <w:rPr>
      <w:rFonts w:ascii="Times New Roman"/>
      <w:sz w:val="18"/>
      <w:szCs w:val="18"/>
    </w:rPr>
  </w:style>
  <w:style w:type="character" w:styleId="afb">
    <w:name w:val="Hyperlink"/>
    <w:basedOn w:val="a1"/>
    <w:uiPriority w:val="99"/>
    <w:rsid w:val="00253EBD"/>
    <w:rPr>
      <w:color w:val="0000FF"/>
      <w:u w:val="single"/>
    </w:rPr>
  </w:style>
  <w:style w:type="character" w:customStyle="1" w:styleId="2Char0">
    <w:name w:val="꾸밈2 Char"/>
    <w:basedOn w:val="a1"/>
    <w:link w:val="22"/>
    <w:rsid w:val="00253EBD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253EBD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253EBD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253EBD"/>
    <w:rPr>
      <w:rFonts w:ascii="HY신명조" w:eastAsia="HY신명조" w:hAnsi="HY신명조"/>
      <w:color w:val="333333"/>
      <w:spacing w:val="-6"/>
      <w:sz w:val="17"/>
    </w:rPr>
  </w:style>
  <w:style w:type="character" w:customStyle="1" w:styleId="1Char1">
    <w:name w:val="저작권1 Char"/>
    <w:basedOn w:val="a1"/>
    <w:link w:val="13"/>
    <w:rsid w:val="00253EBD"/>
    <w:rPr>
      <w:rFonts w:ascii="Trebuchet MS" w:eastAsia="Times New Roman" w:hAnsi="Trebuchet MS"/>
      <w:color w:val="333333"/>
      <w:sz w:val="40"/>
      <w:szCs w:val="40"/>
    </w:rPr>
  </w:style>
  <w:style w:type="paragraph" w:styleId="42">
    <w:name w:val="index 4"/>
    <w:basedOn w:val="a"/>
    <w:next w:val="a"/>
    <w:autoRedefine/>
    <w:semiHidden/>
    <w:rsid w:val="00253EBD"/>
    <w:pPr>
      <w:ind w:left="1700" w:hanging="425"/>
    </w:pPr>
  </w:style>
  <w:style w:type="character" w:customStyle="1" w:styleId="2Char1">
    <w:name w:val="저작권2 Char"/>
    <w:basedOn w:val="Char5"/>
    <w:link w:val="25"/>
    <w:rsid w:val="00253EBD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253EBD"/>
    <w:rPr>
      <w:color w:val="000000"/>
      <w:kern w:val="2"/>
    </w:rPr>
  </w:style>
  <w:style w:type="paragraph" w:customStyle="1" w:styleId="afe">
    <w:name w:val="점선"/>
    <w:basedOn w:val="11"/>
    <w:link w:val="Char7"/>
    <w:rsid w:val="00253EBD"/>
  </w:style>
  <w:style w:type="character" w:customStyle="1" w:styleId="Char7">
    <w:name w:val="점선 Char"/>
    <w:basedOn w:val="1Char"/>
    <w:link w:val="afe"/>
    <w:rsid w:val="00253EBD"/>
    <w:rPr>
      <w:rFonts w:ascii="HY중고딕" w:eastAsia="HY중고딕" w:hAnsi="HY중고딕"/>
      <w:b/>
      <w:bCs/>
      <w:caps/>
      <w:color w:val="000000"/>
      <w:spacing w:val="-6"/>
      <w:sz w:val="16"/>
    </w:rPr>
  </w:style>
  <w:style w:type="character" w:customStyle="1" w:styleId="Char">
    <w:name w:val="페이지 Char"/>
    <w:basedOn w:val="a1"/>
    <w:link w:val="a7"/>
    <w:rsid w:val="00253EBD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253EBD"/>
    <w:pPr>
      <w:jc w:val="right"/>
    </w:pPr>
    <w:rPr>
      <w:sz w:val="14"/>
    </w:rPr>
  </w:style>
  <w:style w:type="character" w:customStyle="1" w:styleId="Char8">
    <w:name w:val="차례 Char"/>
    <w:basedOn w:val="a1"/>
    <w:link w:val="aff"/>
    <w:rsid w:val="00253EBD"/>
    <w:rPr>
      <w:rFonts w:ascii="HY신명조" w:eastAsia="HY신명조" w:hAnsi="HY신명조"/>
      <w:color w:val="000000"/>
      <w:spacing w:val="-6"/>
      <w:sz w:val="14"/>
      <w:szCs w:val="17"/>
    </w:rPr>
  </w:style>
  <w:style w:type="paragraph" w:styleId="28">
    <w:name w:val="index 2"/>
    <w:basedOn w:val="a"/>
    <w:next w:val="a"/>
    <w:autoRedefine/>
    <w:semiHidden/>
    <w:rsid w:val="00253EBD"/>
    <w:pPr>
      <w:ind w:left="850" w:hanging="425"/>
    </w:pPr>
    <w:rPr>
      <w:rFonts w:eastAsia="돋움"/>
    </w:rPr>
  </w:style>
  <w:style w:type="character" w:styleId="aff0">
    <w:name w:val="Emphasis"/>
    <w:basedOn w:val="a1"/>
    <w:qFormat/>
    <w:rsid w:val="00253EBD"/>
    <w:rPr>
      <w:i/>
      <w:iCs/>
    </w:rPr>
  </w:style>
  <w:style w:type="paragraph" w:customStyle="1" w:styleId="aff1">
    <w:name w:val="사이"/>
    <w:basedOn w:val="-4"/>
    <w:autoRedefine/>
    <w:rsid w:val="00253EBD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253EBD"/>
    <w:rPr>
      <w:rFonts w:ascii="돋움" w:eastAsia="돋움" w:hAnsi="돋움"/>
      <w:color w:val="000000"/>
      <w:sz w:val="16"/>
      <w:szCs w:val="16"/>
    </w:rPr>
  </w:style>
  <w:style w:type="paragraph" w:customStyle="1" w:styleId="29">
    <w:name w:val="스타일 예2 + 굵게"/>
    <w:basedOn w:val="24"/>
    <w:autoRedefine/>
    <w:rsid w:val="00253EBD"/>
    <w:rPr>
      <w:b/>
      <w:bCs/>
    </w:rPr>
  </w:style>
  <w:style w:type="paragraph" w:customStyle="1" w:styleId="aff2">
    <w:name w:val="설명"/>
    <w:basedOn w:val="24"/>
    <w:link w:val="Char9"/>
    <w:rsid w:val="00253EBD"/>
    <w:rPr>
      <w:rFonts w:ascii="HY중고딕" w:eastAsia="HY중고딕" w:hAnsi="HY중고딕"/>
    </w:rPr>
  </w:style>
  <w:style w:type="paragraph" w:customStyle="1" w:styleId="aff3">
    <w:name w:val="박스"/>
    <w:basedOn w:val="17"/>
    <w:rsid w:val="00253EBD"/>
  </w:style>
  <w:style w:type="paragraph" w:customStyle="1" w:styleId="17">
    <w:name w:val="예1"/>
    <w:basedOn w:val="a"/>
    <w:link w:val="1Char3"/>
    <w:autoRedefine/>
    <w:rsid w:val="00253EBD"/>
    <w:rPr>
      <w:rFonts w:ascii="돋움" w:eastAsia="돋움"/>
      <w:b/>
      <w:spacing w:val="0"/>
      <w:sz w:val="16"/>
    </w:rPr>
  </w:style>
  <w:style w:type="character" w:customStyle="1" w:styleId="1Char3">
    <w:name w:val="예1 Char"/>
    <w:basedOn w:val="a1"/>
    <w:link w:val="17"/>
    <w:rsid w:val="00253EBD"/>
    <w:rPr>
      <w:rFonts w:ascii="돋움" w:eastAsia="돋움" w:hAnsi="HY신명조"/>
      <w:b/>
      <w:color w:val="000000"/>
      <w:sz w:val="16"/>
      <w:szCs w:val="17"/>
    </w:rPr>
  </w:style>
  <w:style w:type="paragraph" w:customStyle="1" w:styleId="215pt0pt15pt">
    <w:name w:val="스타일 제목 2 + 굴림체 15 pt 양쪽 단락 뒤: 0 pt 줄 간격: 최소 15 pt"/>
    <w:basedOn w:val="2"/>
    <w:rsid w:val="00253EBD"/>
    <w:pPr>
      <w:spacing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253EBD"/>
    <w:rPr>
      <w:b/>
    </w:rPr>
  </w:style>
  <w:style w:type="character" w:customStyle="1" w:styleId="Chara">
    <w:name w:val="함수 Char"/>
    <w:basedOn w:val="2CharChar"/>
    <w:link w:val="aff4"/>
    <w:rsid w:val="00253EBD"/>
    <w:rPr>
      <w:rFonts w:ascii="돋움" w:eastAsia="돋움" w:hAnsi="돋움"/>
      <w:b/>
      <w:color w:val="000000"/>
      <w:sz w:val="16"/>
      <w:szCs w:val="16"/>
    </w:rPr>
  </w:style>
  <w:style w:type="paragraph" w:customStyle="1" w:styleId="aff5">
    <w:name w:val="소제목"/>
    <w:basedOn w:val="a"/>
    <w:link w:val="Charb"/>
    <w:autoRedefine/>
    <w:rsid w:val="00253EBD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5"/>
    <w:rsid w:val="00253EBD"/>
    <w:rPr>
      <w:rFonts w:ascii="돋움" w:eastAsia="돋움" w:hAnsi="HY신명조"/>
      <w:b/>
      <w:iCs/>
      <w:color w:val="000000"/>
      <w:spacing w:val="-4"/>
      <w:sz w:val="17"/>
      <w:szCs w:val="17"/>
    </w:rPr>
  </w:style>
  <w:style w:type="paragraph" w:customStyle="1" w:styleId="405pt">
    <w:name w:val="스타일 가운데 앞: 4.05 pt"/>
    <w:basedOn w:val="a"/>
    <w:next w:val="a"/>
    <w:rsid w:val="00253EBD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253EBD"/>
  </w:style>
  <w:style w:type="paragraph" w:customStyle="1" w:styleId="aff6">
    <w:name w:val="주의"/>
    <w:basedOn w:val="a"/>
    <w:autoRedefine/>
    <w:rsid w:val="00253EBD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53EBD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53EBD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253EBD"/>
    <w:pPr>
      <w:jc w:val="center"/>
    </w:pPr>
    <w:rPr>
      <w:rFonts w:cs="바탕"/>
      <w:szCs w:val="20"/>
    </w:rPr>
  </w:style>
  <w:style w:type="paragraph" w:styleId="aff7">
    <w:name w:val="Balloon Text"/>
    <w:basedOn w:val="a"/>
    <w:link w:val="Charc"/>
    <w:rsid w:val="00253EBD"/>
    <w:pPr>
      <w:spacing w:line="240" w:lineRule="auto"/>
    </w:pPr>
    <w:rPr>
      <w:rFonts w:ascii="맑은 고딕" w:eastAsia="맑은 고딕" w:hAnsi="맑은 고딕"/>
      <w:sz w:val="18"/>
      <w:szCs w:val="18"/>
    </w:rPr>
  </w:style>
  <w:style w:type="character" w:customStyle="1" w:styleId="Charc">
    <w:name w:val="풍선 도움말 텍스트 Char"/>
    <w:basedOn w:val="a1"/>
    <w:link w:val="aff7"/>
    <w:rsid w:val="00253EBD"/>
    <w:rPr>
      <w:rFonts w:ascii="맑은 고딕" w:eastAsia="맑은 고딕" w:hAnsi="맑은 고딕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253EBD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253EBD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253EBD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8"/>
    <w:autoRedefine/>
    <w:qFormat/>
    <w:rsid w:val="00253EBD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253EBD"/>
    <w:pPr>
      <w:spacing w:before="20"/>
    </w:pPr>
  </w:style>
  <w:style w:type="paragraph" w:customStyle="1" w:styleId="205">
    <w:name w:val="스타일 목차 + 앞: 2 줄 단락 뒤: 0.5 줄"/>
    <w:basedOn w:val="af5"/>
    <w:rsid w:val="00253EBD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253EBD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253EBD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253EBD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253EBD"/>
    <w:pPr>
      <w:spacing w:after="487"/>
    </w:pPr>
  </w:style>
  <w:style w:type="paragraph" w:customStyle="1" w:styleId="303cm">
    <w:name w:val="스타일 제목 3 + 첫 줄:  0.3 cm"/>
    <w:basedOn w:val="3"/>
    <w:next w:val="a"/>
    <w:rsid w:val="00253EBD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253EBD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253EBD"/>
    <w:pPr>
      <w:ind w:leftChars="400" w:left="800"/>
    </w:pPr>
  </w:style>
  <w:style w:type="paragraph" w:customStyle="1" w:styleId="121">
    <w:name w:val="스타일 제목 1 + 앞: 2 줄 단락 뒤: 1 줄"/>
    <w:basedOn w:val="1"/>
    <w:rsid w:val="00253EBD"/>
    <w:pPr>
      <w:jc w:val="left"/>
    </w:pPr>
    <w:rPr>
      <w:rFonts w:hAnsi="HY견고딕" w:cs="바탕"/>
      <w:sz w:val="28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253EBD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253EBD"/>
    <w:rPr>
      <w:rFonts w:eastAsia="HY중고딕"/>
    </w:rPr>
  </w:style>
  <w:style w:type="paragraph" w:customStyle="1" w:styleId="4">
    <w:name w:val="스타일 목록 단락 + 왼쪽:  4 글자"/>
    <w:basedOn w:val="aff9"/>
    <w:rsid w:val="00253EBD"/>
    <w:pPr>
      <w:numPr>
        <w:numId w:val="13"/>
      </w:numPr>
      <w:adjustRightInd/>
      <w:ind w:leftChars="200" w:left="484" w:rightChars="200" w:right="200" w:hanging="284"/>
      <w:jc w:val="both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253EBD"/>
    <w:pPr>
      <w:framePr w:wrap="around"/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253EBD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253EBD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253EBD"/>
    <w:pPr>
      <w:jc w:val="center"/>
    </w:pPr>
  </w:style>
  <w:style w:type="paragraph" w:customStyle="1" w:styleId="MSMincho">
    <w:name w:val="스타일 설명 + MS Mincho"/>
    <w:basedOn w:val="aff2"/>
    <w:rsid w:val="00253EB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253EBD"/>
    <w:rPr>
      <w:rFonts w:ascii="HY중고딕" w:eastAsia="HY중고딕" w:hAnsi="HY중고딕"/>
      <w:color w:val="000000"/>
      <w:sz w:val="16"/>
      <w:szCs w:val="16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253EB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253EB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253EBD"/>
    <w:rPr>
      <w:rFonts w:ascii="Kozuka Gothic Pro R" w:eastAsia="MS Mincho" w:hAnsi="Kozuka Gothic Pro R" w:cs="MS Mincho"/>
      <w:color w:val="000000"/>
      <w:sz w:val="16"/>
      <w:szCs w:val="16"/>
    </w:rPr>
  </w:style>
  <w:style w:type="paragraph" w:customStyle="1" w:styleId="MSMincho0">
    <w:name w:val="스타일 스타일 설명 + MS Mincho + 굴림"/>
    <w:basedOn w:val="MSMincho"/>
    <w:rsid w:val="00253EB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253EBD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253EBD"/>
    <w:rPr>
      <w:rFonts w:ascii="돋움" w:eastAsia="돋움" w:hAnsi="HY신명조"/>
      <w:color w:val="FFFFFF"/>
      <w:spacing w:val="-6"/>
      <w:sz w:val="16"/>
      <w:szCs w:val="17"/>
    </w:rPr>
  </w:style>
  <w:style w:type="character" w:customStyle="1" w:styleId="-Char0">
    <w:name w:val="페이지 번호-원형 Char"/>
    <w:basedOn w:val="Char4"/>
    <w:link w:val="-6"/>
    <w:rsid w:val="00253EBD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53EBD"/>
    <w:pPr>
      <w:spacing w:after="60"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b">
    <w:name w:val="서비스 소제목"/>
    <w:basedOn w:val="a"/>
    <w:autoRedefine/>
    <w:qFormat/>
    <w:rsid w:val="00253EBD"/>
    <w:rPr>
      <w:rFonts w:ascii="HY견고딕" w:eastAsia="HY견고딕" w:hAnsi="HY견고딕"/>
      <w:color w:val="7FC31C"/>
      <w:sz w:val="18"/>
    </w:rPr>
  </w:style>
  <w:style w:type="paragraph" w:customStyle="1" w:styleId="MSMincho1">
    <w:name w:val="스타일 서비스 본문 + MS Mincho"/>
    <w:basedOn w:val="affa"/>
    <w:rsid w:val="00253EBD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253EBD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253EBD"/>
    <w:pPr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253EBD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253EBD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253EBD"/>
    <w:rPr>
      <w:rFonts w:ascii="Kozuka Gothic Pro R" w:eastAsia="Kozuka Gothic Pro R" w:hAnsi="Kozuka Gothic Pro R"/>
    </w:rPr>
  </w:style>
  <w:style w:type="paragraph" w:customStyle="1" w:styleId="KozukaGothicProR1">
    <w:name w:val="스타일 스타일 서비스 본문 + Kozuka Gothic Pro R + 굴림"/>
    <w:basedOn w:val="KozukaGothicProR0"/>
    <w:rsid w:val="00253EBD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253EBD"/>
    <w:rPr>
      <w:color w:val="7FC31C"/>
    </w:rPr>
  </w:style>
  <w:style w:type="character" w:customStyle="1" w:styleId="Chard">
    <w:name w:val="서비스 본문 Char"/>
    <w:basedOn w:val="Char1"/>
    <w:link w:val="affa"/>
    <w:rsid w:val="00253EBD"/>
    <w:rPr>
      <w:rFonts w:ascii="HY중고딕" w:eastAsia="HY중고딕" w:hAnsi="HY중고딕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253EBD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253EBD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253EBD"/>
    <w:rPr>
      <w:color w:val="auto"/>
    </w:rPr>
  </w:style>
  <w:style w:type="paragraph" w:customStyle="1" w:styleId="-10">
    <w:name w:val="스타일 표-제목+가운데+반전 + (기호) 돋움 텍스트 1"/>
    <w:basedOn w:val="-5"/>
    <w:rsid w:val="00253EBD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253EBD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253EB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rsid w:val="00253EBD"/>
    <w:rPr>
      <w:color w:val="0D0D0D"/>
    </w:rPr>
  </w:style>
  <w:style w:type="paragraph" w:customStyle="1" w:styleId="-14">
    <w:name w:val="스타일 표-제목+가운데+반전 + (기호) 돋움 텍스트 14"/>
    <w:basedOn w:val="-5"/>
    <w:rsid w:val="00253EBD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253EBD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253EBD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253EBD"/>
    <w:pPr>
      <w:jc w:val="both"/>
    </w:pPr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253EBD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253EBD"/>
    <w:pPr>
      <w:jc w:val="center"/>
    </w:pPr>
    <w:rPr>
      <w:rFonts w:eastAsia="HY중고딕"/>
      <w:sz w:val="16"/>
    </w:rPr>
  </w:style>
  <w:style w:type="paragraph" w:styleId="2b">
    <w:name w:val="List Number 2"/>
    <w:basedOn w:val="a"/>
    <w:rsid w:val="00253EBD"/>
    <w:pPr>
      <w:tabs>
        <w:tab w:val="num" w:pos="786"/>
      </w:tabs>
      <w:adjustRightInd/>
      <w:snapToGrid/>
      <w:spacing w:line="360" w:lineRule="auto"/>
      <w:ind w:leftChars="400" w:left="786" w:hangingChars="200" w:hanging="360"/>
      <w:jc w:val="both"/>
      <w:textAlignment w:val="auto"/>
    </w:pPr>
    <w:rPr>
      <w:rFonts w:ascii="바탕" w:eastAsia="바탕" w:hAnsi="Times New Roman"/>
      <w:color w:val="auto"/>
      <w:spacing w:val="0"/>
      <w:kern w:val="2"/>
      <w:sz w:val="20"/>
      <w:szCs w:val="24"/>
    </w:rPr>
  </w:style>
  <w:style w:type="paragraph" w:customStyle="1" w:styleId="-7">
    <w:name w:val="차례-스마트"/>
    <w:basedOn w:val="a"/>
    <w:qFormat/>
    <w:rsid w:val="00253EBD"/>
    <w:pPr>
      <w:adjustRightInd/>
      <w:snapToGrid/>
      <w:spacing w:line="360" w:lineRule="auto"/>
      <w:jc w:val="both"/>
      <w:textAlignment w:val="auto"/>
    </w:pPr>
    <w:rPr>
      <w:rFonts w:ascii="바탕" w:eastAsia="HY견고딕" w:hAnsi="Times New Roman"/>
      <w:color w:val="auto"/>
      <w:spacing w:val="0"/>
      <w:kern w:val="2"/>
      <w:sz w:val="28"/>
      <w:szCs w:val="24"/>
    </w:rPr>
  </w:style>
  <w:style w:type="paragraph" w:customStyle="1" w:styleId="-1134141">
    <w:name w:val="스타일 차례-스마트 + 오른쪽 왼쪽 11.34 글자 오른쪽 1.41 글자"/>
    <w:basedOn w:val="-7"/>
    <w:rsid w:val="00253EBD"/>
    <w:pPr>
      <w:ind w:leftChars="1134" w:left="2268" w:rightChars="141" w:right="282"/>
      <w:jc w:val="right"/>
    </w:pPr>
    <w:rPr>
      <w:rFonts w:cs="바탕"/>
      <w:sz w:val="36"/>
      <w:szCs w:val="20"/>
    </w:rPr>
  </w:style>
  <w:style w:type="paragraph" w:customStyle="1" w:styleId="-113414114pt">
    <w:name w:val="스타일 스타일 차례-스마트 + 오른쪽 왼쪽 11.34 글자 오른쪽 1.41 글자 + 14 pt"/>
    <w:basedOn w:val="-1134141"/>
    <w:rsid w:val="00253EBD"/>
    <w:pPr>
      <w:spacing w:before="288"/>
      <w:ind w:left="1134" w:right="141"/>
    </w:pPr>
    <w:rPr>
      <w:sz w:val="28"/>
    </w:rPr>
  </w:style>
  <w:style w:type="paragraph" w:customStyle="1" w:styleId="-TrebuchetMS18pt">
    <w:name w:val="스타일 차례-스마트 + Trebuchet MS 18 pt"/>
    <w:basedOn w:val="-7"/>
    <w:rsid w:val="00253EBD"/>
    <w:pPr>
      <w:spacing w:line="240" w:lineRule="auto"/>
      <w:jc w:val="center"/>
    </w:pPr>
    <w:rPr>
      <w:rFonts w:ascii="Trebuchet MS" w:hAnsi="Trebuchet MS"/>
      <w:sz w:val="36"/>
    </w:rPr>
  </w:style>
  <w:style w:type="paragraph" w:customStyle="1" w:styleId="-113414114ptHY">
    <w:name w:val="스타일 스타일 스타일 차례-스마트 + 오른쪽 왼쪽 11.34 글자 오른쪽 1.41 글자 + 14 pt + HY견고딕..."/>
    <w:basedOn w:val="-113414114pt"/>
    <w:rsid w:val="00253EBD"/>
    <w:pPr>
      <w:spacing w:before="240"/>
      <w:jc w:val="center"/>
    </w:pPr>
    <w:rPr>
      <w:rFonts w:ascii="HY견고딕" w:hAnsi="HY견고딕"/>
      <w:sz w:val="22"/>
    </w:rPr>
  </w:style>
  <w:style w:type="paragraph" w:customStyle="1" w:styleId="-113414114ptHY1">
    <w:name w:val="스타일 스타일 스타일 차례-스마트 + 오른쪽 왼쪽 11.34 글자 오른쪽 1.41 글자 + 14 pt + HY견고딕...1"/>
    <w:basedOn w:val="-113414114pt"/>
    <w:rsid w:val="00253EBD"/>
    <w:pPr>
      <w:spacing w:before="0" w:line="240" w:lineRule="auto"/>
      <w:ind w:leftChars="0" w:left="0" w:rightChars="0" w:right="0"/>
      <w:jc w:val="center"/>
    </w:pPr>
    <w:rPr>
      <w:rFonts w:ascii="HY견고딕" w:hAnsi="HY견고딕"/>
      <w:sz w:val="22"/>
    </w:rPr>
  </w:style>
  <w:style w:type="paragraph" w:customStyle="1" w:styleId="1425cm">
    <w:name w:val="스타일 목차 1 + 오른쪽:  4.25 cm"/>
    <w:basedOn w:val="11"/>
    <w:rsid w:val="00253EBD"/>
    <w:pPr>
      <w:spacing w:after="240"/>
      <w:ind w:leftChars="350" w:left="350" w:right="1985"/>
    </w:pPr>
    <w:rPr>
      <w:rFonts w:cs="바탕"/>
    </w:rPr>
  </w:style>
  <w:style w:type="paragraph" w:customStyle="1" w:styleId="1425cm35">
    <w:name w:val="스타일 스타일 목차 1 + 오른쪽:  4.25 cm + 왼쪽:  3.5 글자"/>
    <w:basedOn w:val="1425cm"/>
    <w:rsid w:val="00253EBD"/>
    <w:pPr>
      <w:tabs>
        <w:tab w:val="center" w:leader="middleDot" w:pos="6120"/>
      </w:tabs>
      <w:spacing w:before="160" w:after="80"/>
      <w:ind w:leftChars="0" w:left="0" w:right="0"/>
      <w:mirrorIndents/>
      <w:jc w:val="center"/>
    </w:pPr>
  </w:style>
  <w:style w:type="paragraph" w:customStyle="1" w:styleId="afff">
    <w:name w:val="스타일 돋움 가운데"/>
    <w:basedOn w:val="a"/>
    <w:rsid w:val="00253EBD"/>
    <w:pPr>
      <w:jc w:val="center"/>
    </w:pPr>
    <w:rPr>
      <w:rFonts w:ascii="돋움" w:eastAsia="돋움" w:hAnsi="돋움" w:cs="바탕"/>
      <w:sz w:val="16"/>
      <w:szCs w:val="20"/>
    </w:rPr>
  </w:style>
  <w:style w:type="paragraph" w:customStyle="1" w:styleId="1425cm35084cm">
    <w:name w:val="스타일 스타일 스타일 목차 1 + 오른쪽:  4.25 cm + 왼쪽:  3.5 글자 + 왼쪽:  0.84 cm 오른..."/>
    <w:basedOn w:val="1425cm35"/>
    <w:rsid w:val="00253EBD"/>
    <w:pPr>
      <w:tabs>
        <w:tab w:val="clear" w:pos="6120"/>
        <w:tab w:val="center" w:leader="middleDot" w:pos="5530"/>
      </w:tabs>
      <w:ind w:left="476" w:right="476"/>
      <w:outlineLvl w:val="0"/>
    </w:pPr>
  </w:style>
  <w:style w:type="paragraph" w:customStyle="1" w:styleId="255">
    <w:name w:val="스타일 목차 2 + 왼쪽:  5 글자 오른쪽:  5 글자"/>
    <w:basedOn w:val="23"/>
    <w:rsid w:val="00253EBD"/>
    <w:pPr>
      <w:tabs>
        <w:tab w:val="clear" w:pos="6120"/>
        <w:tab w:val="center" w:leader="middleDot" w:pos="3950"/>
        <w:tab w:val="center" w:leader="middleDot" w:pos="4740"/>
      </w:tabs>
      <w:spacing w:after="60"/>
      <w:ind w:leftChars="0" w:left="0" w:rightChars="0" w:right="0"/>
      <w:jc w:val="center"/>
    </w:pPr>
    <w:rPr>
      <w:rFonts w:cs="바탕"/>
      <w:szCs w:val="20"/>
    </w:rPr>
  </w:style>
  <w:style w:type="paragraph" w:customStyle="1" w:styleId="--">
    <w:name w:val="표-제목-좁히기"/>
    <w:basedOn w:val="2b"/>
    <w:autoRedefine/>
    <w:qFormat/>
    <w:rsid w:val="00253EBD"/>
    <w:pPr>
      <w:spacing w:line="240" w:lineRule="auto"/>
      <w:ind w:leftChars="0" w:left="0" w:firstLineChars="0" w:firstLine="0"/>
    </w:pPr>
    <w:rPr>
      <w:rFonts w:ascii="HY중고딕" w:eastAsia="HY중고딕" w:hAnsi="HY중고딕" w:cs="HY중고딕"/>
      <w:b/>
      <w:color w:val="0D0D0D"/>
      <w:sz w:val="16"/>
      <w:szCs w:val="16"/>
    </w:rPr>
  </w:style>
  <w:style w:type="paragraph" w:customStyle="1" w:styleId="afff0">
    <w:name w:val="표항목"/>
    <w:autoRedefine/>
    <w:qFormat/>
    <w:rsid w:val="00253EBD"/>
    <w:rPr>
      <w:rFonts w:ascii="HY중고딕" w:eastAsia="HY중고딕" w:hAnsi="HY중고딕" w:cs="HY중고딕"/>
      <w:b/>
      <w:color w:val="0D0D0D"/>
      <w:kern w:val="2"/>
      <w:sz w:val="15"/>
      <w:szCs w:val="16"/>
    </w:rPr>
  </w:style>
  <w:style w:type="paragraph" w:customStyle="1" w:styleId="1a">
    <w:name w:val="스타일 제목 1 + 터치스마트"/>
    <w:basedOn w:val="1"/>
    <w:rsid w:val="00253EBD"/>
    <w:pPr>
      <w:adjustRightInd/>
      <w:snapToGrid/>
      <w:spacing w:line="360" w:lineRule="auto"/>
      <w:jc w:val="both"/>
      <w:textAlignment w:val="auto"/>
    </w:pPr>
    <w:rPr>
      <w:rFonts w:hAnsi="HY견고딕"/>
      <w:bCs/>
      <w:color w:val="auto"/>
      <w:spacing w:val="-10"/>
      <w:kern w:val="2"/>
      <w:szCs w:val="28"/>
    </w:rPr>
  </w:style>
  <w:style w:type="paragraph" w:customStyle="1" w:styleId="afff1">
    <w:name w:val="[강조]"/>
    <w:basedOn w:val="afff0"/>
    <w:autoRedefine/>
    <w:qFormat/>
    <w:rsid w:val="00253EBD"/>
    <w:pPr>
      <w:spacing w:after="120"/>
    </w:pPr>
    <w:rPr>
      <w:rFonts w:ascii="HY견고딕" w:eastAsia="HY견고딕" w:hAnsi="HY견고딕" w:cs="HY견고딕"/>
      <w:b w:val="0"/>
      <w:sz w:val="18"/>
      <w:szCs w:val="18"/>
    </w:rPr>
  </w:style>
  <w:style w:type="paragraph" w:customStyle="1" w:styleId="14pt05pt">
    <w:name w:val="스타일 캡션 + 바탕체 14 pt 축소:  0.5 pt"/>
    <w:basedOn w:val="afff2"/>
    <w:rsid w:val="00253EBD"/>
    <w:pPr>
      <w:adjustRightInd/>
      <w:snapToGrid/>
      <w:spacing w:line="360" w:lineRule="auto"/>
      <w:jc w:val="both"/>
      <w:textAlignment w:val="auto"/>
    </w:pPr>
    <w:rPr>
      <w:rFonts w:ascii="HY중고딕" w:eastAsia="HY중고딕" w:hAnsi="HY중고딕"/>
      <w:color w:val="auto"/>
      <w:spacing w:val="-10"/>
      <w:kern w:val="2"/>
      <w:sz w:val="24"/>
    </w:rPr>
  </w:style>
  <w:style w:type="paragraph" w:styleId="afff2">
    <w:name w:val="caption"/>
    <w:basedOn w:val="a"/>
    <w:next w:val="a"/>
    <w:semiHidden/>
    <w:unhideWhenUsed/>
    <w:qFormat/>
    <w:rsid w:val="00253EBD"/>
    <w:rPr>
      <w:b/>
      <w:bCs/>
      <w:sz w:val="20"/>
      <w:szCs w:val="20"/>
    </w:rPr>
  </w:style>
  <w:style w:type="paragraph" w:customStyle="1" w:styleId="afff3">
    <w:name w:val="단위표시"/>
    <w:autoRedefine/>
    <w:qFormat/>
    <w:rsid w:val="00253EBD"/>
    <w:pPr>
      <w:ind w:rightChars="410" w:right="647"/>
      <w:jc w:val="right"/>
    </w:pPr>
    <w:rPr>
      <w:rFonts w:ascii="HY중고딕" w:eastAsia="HY중고딕" w:hAnsi="HY중고딕" w:cs="HY중고딕"/>
      <w:b/>
      <w:color w:val="0D0D0D"/>
      <w:kern w:val="2"/>
      <w:sz w:val="16"/>
      <w:szCs w:val="16"/>
    </w:rPr>
  </w:style>
  <w:style w:type="paragraph" w:customStyle="1" w:styleId="-8">
    <w:name w:val="강조-스마트"/>
    <w:basedOn w:val="a"/>
    <w:qFormat/>
    <w:rsid w:val="00253EBD"/>
    <w:pPr>
      <w:adjustRightInd/>
      <w:snapToGrid/>
      <w:spacing w:line="360" w:lineRule="auto"/>
      <w:jc w:val="both"/>
      <w:textAlignment w:val="auto"/>
    </w:pPr>
    <w:rPr>
      <w:rFonts w:ascii="HY견고딕" w:eastAsia="HY견고딕" w:hAnsi="HY견고딕"/>
      <w:color w:val="auto"/>
      <w:spacing w:val="0"/>
      <w:kern w:val="2"/>
      <w:sz w:val="22"/>
      <w:szCs w:val="24"/>
    </w:rPr>
  </w:style>
  <w:style w:type="paragraph" w:customStyle="1" w:styleId="afff4">
    <w:name w:val="하자보증"/>
    <w:qFormat/>
    <w:rsid w:val="00253EBD"/>
    <w:pPr>
      <w:spacing w:afterLines="50" w:line="360" w:lineRule="auto"/>
    </w:pPr>
    <w:rPr>
      <w:rFonts w:ascii="바탕"/>
      <w:kern w:val="2"/>
      <w:szCs w:val="24"/>
    </w:rPr>
  </w:style>
  <w:style w:type="paragraph" w:customStyle="1" w:styleId="21035cm">
    <w:name w:val="스타일 제목 2 + 왼쪽:  1 글자 오른쪽:  0.35 cm"/>
    <w:basedOn w:val="2"/>
    <w:rsid w:val="00253EBD"/>
    <w:pPr>
      <w:adjustRightInd/>
      <w:snapToGrid/>
      <w:textAlignment w:val="auto"/>
    </w:pPr>
    <w:rPr>
      <w:rFonts w:ascii="Arial" w:eastAsia="HY중고딕" w:cs="바탕"/>
      <w:b/>
      <w:bCs/>
      <w:color w:val="auto"/>
      <w:spacing w:val="0"/>
      <w:kern w:val="2"/>
      <w:sz w:val="28"/>
      <w:szCs w:val="20"/>
    </w:rPr>
  </w:style>
  <w:style w:type="paragraph" w:customStyle="1" w:styleId="afff5">
    <w:name w:val="그림_스마트"/>
    <w:basedOn w:val="a"/>
    <w:autoRedefine/>
    <w:qFormat/>
    <w:rsid w:val="00253EBD"/>
    <w:pPr>
      <w:spacing w:before="160" w:after="60"/>
      <w:jc w:val="center"/>
    </w:pPr>
  </w:style>
  <w:style w:type="character" w:customStyle="1" w:styleId="afff6">
    <w:name w:val="그림텍스트"/>
    <w:basedOn w:val="a1"/>
    <w:qFormat/>
    <w:rsid w:val="00253EBD"/>
    <w:rPr>
      <w:position w:val="-6"/>
    </w:rPr>
  </w:style>
  <w:style w:type="paragraph" w:customStyle="1" w:styleId="afff7">
    <w:name w:val="하자보증 마지막 본문"/>
    <w:basedOn w:val="afff4"/>
    <w:qFormat/>
    <w:rsid w:val="00253EBD"/>
    <w:pPr>
      <w:spacing w:afterLines="0" w:line="240" w:lineRule="auto"/>
    </w:pPr>
    <w:rPr>
      <w:rFonts w:ascii="HY신명조" w:eastAsia="HY신명조" w:hAnsi="HY신명조" w:cs="HY신명조"/>
      <w:color w:val="000000"/>
      <w:sz w:val="15"/>
      <w:szCs w:val="15"/>
    </w:rPr>
  </w:style>
  <w:style w:type="paragraph" w:customStyle="1" w:styleId="afff8">
    <w:name w:val="주소정보"/>
    <w:basedOn w:val="a"/>
    <w:qFormat/>
    <w:rsid w:val="00253EBD"/>
    <w:pPr>
      <w:adjustRightInd/>
      <w:snapToGrid/>
      <w:spacing w:line="240" w:lineRule="auto"/>
      <w:jc w:val="both"/>
      <w:textAlignment w:val="auto"/>
    </w:pPr>
    <w:rPr>
      <w:rFonts w:ascii="바탕" w:eastAsia="돋움" w:hAnsi="Times New Roman"/>
      <w:color w:val="auto"/>
      <w:spacing w:val="0"/>
      <w:kern w:val="2"/>
      <w:sz w:val="20"/>
      <w:szCs w:val="24"/>
    </w:rPr>
  </w:style>
  <w:style w:type="paragraph" w:customStyle="1" w:styleId="-9">
    <w:name w:val="스타일 표-본문 + 가운데"/>
    <w:basedOn w:val="-4"/>
    <w:rsid w:val="00253EBD"/>
    <w:pPr>
      <w:jc w:val="center"/>
    </w:pPr>
    <w:rPr>
      <w:rFonts w:cs="바탕"/>
      <w:szCs w:val="20"/>
    </w:rPr>
  </w:style>
  <w:style w:type="paragraph" w:customStyle="1" w:styleId="afff9">
    <w:name w:val="스타일 표항목 + 가운데"/>
    <w:basedOn w:val="afff0"/>
    <w:rsid w:val="00253EBD"/>
    <w:pPr>
      <w:jc w:val="center"/>
    </w:pPr>
    <w:rPr>
      <w:rFonts w:cs="바탕"/>
      <w:bCs/>
      <w:szCs w:val="20"/>
    </w:rPr>
  </w:style>
  <w:style w:type="paragraph" w:customStyle="1" w:styleId="1b">
    <w:name w:val="스타일 표항목 + 가운데1"/>
    <w:basedOn w:val="afff0"/>
    <w:rsid w:val="00253EBD"/>
    <w:pPr>
      <w:jc w:val="center"/>
    </w:pPr>
    <w:rPr>
      <w:rFonts w:cs="바탕"/>
      <w:bCs/>
      <w:szCs w:val="20"/>
    </w:rPr>
  </w:style>
  <w:style w:type="paragraph" w:customStyle="1" w:styleId="2551">
    <w:name w:val="스타일 목차 2 + 왼쪽:  5 글자 오른쪽:  5 글자1"/>
    <w:basedOn w:val="23"/>
    <w:rsid w:val="0045024D"/>
    <w:pPr>
      <w:tabs>
        <w:tab w:val="right" w:pos="3950"/>
      </w:tabs>
    </w:pPr>
    <w:rPr>
      <w:rFonts w:cs="바탕"/>
      <w:szCs w:val="20"/>
    </w:rPr>
  </w:style>
  <w:style w:type="paragraph" w:customStyle="1" w:styleId="255155">
    <w:name w:val="스타일 스타일 목차 2 + 왼쪽:  5 글자 오른쪽:  5 글자1 + 왼쪽:  5 글자 오른쪽:  5 글자"/>
    <w:basedOn w:val="2551"/>
    <w:rsid w:val="0045024D"/>
    <w:pPr>
      <w:tabs>
        <w:tab w:val="right" w:pos="4424"/>
      </w:tabs>
    </w:pPr>
  </w:style>
  <w:style w:type="paragraph" w:customStyle="1" w:styleId="13535">
    <w:name w:val="스타일 목차 1 + 왼쪽:  3.5 글자 오른쪽:  3.5 글자"/>
    <w:basedOn w:val="11"/>
    <w:rsid w:val="0045024D"/>
    <w:rPr>
      <w:rFonts w:cs="바탕"/>
    </w:rPr>
  </w:style>
  <w:style w:type="paragraph" w:customStyle="1" w:styleId="afffa">
    <w:name w:val="그림삽입텍스트"/>
    <w:autoRedefine/>
    <w:qFormat/>
    <w:rsid w:val="00EF6738"/>
    <w:pPr>
      <w:spacing w:line="200" w:lineRule="exact"/>
    </w:pPr>
    <w:rPr>
      <w:rFonts w:ascii="HY중고딕" w:eastAsia="HY중고딕" w:hAnsi="HY중고딕"/>
      <w:b/>
      <w:color w:val="000000"/>
      <w:spacing w:val="-6"/>
      <w:sz w:val="16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26" Type="http://schemas.openxmlformats.org/officeDocument/2006/relationships/image" Target="media/image10.jp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image" Target="media/image9.jp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g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jpg"/><Relationship Id="rId28" Type="http://schemas.openxmlformats.org/officeDocument/2006/relationships/image" Target="media/image12.jpeg"/><Relationship Id="rId36" Type="http://schemas.openxmlformats.org/officeDocument/2006/relationships/footer" Target="footer4.xm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6.jp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44608;&#50980;&#49457;\&#54056;&#45328;PC\Touch_Smart_Manual_2010\autobaseTouch_Smart_Manual_2010_Style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37B5391DD715A469F2B4B20C613A169" ma:contentTypeVersion="0" ma:contentTypeDescription="새 문서를 만듭니다." ma:contentTypeScope="" ma:versionID="9122be823c20a4347bfa8dc2f47cae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8f6c9257034a6ffde9c3b3e5e5b8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E93E9-A5F8-47B4-9598-12A5C7BAE6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B32E82-A7E7-4818-B180-143D7A954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4793C-1E02-487C-AC40-8D8B709AE3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F68547-53EA-4458-9FD5-8A86113F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autobaseTouch_Smart_Manual_2010_Style</Template>
  <TotalTime>908</TotalTime>
  <Pages>21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AutoBase®9</vt:lpstr>
    </vt:vector>
  </TitlesOfParts>
  <Company>hansoltech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AutoBase®9</dc:title>
  <dc:creator>yoon</dc:creator>
  <cp:lastModifiedBy>yoondesi</cp:lastModifiedBy>
  <cp:revision>16</cp:revision>
  <cp:lastPrinted>2012-02-02T06:38:00Z</cp:lastPrinted>
  <dcterms:created xsi:type="dcterms:W3CDTF">2012-01-16T08:35:00Z</dcterms:created>
  <dcterms:modified xsi:type="dcterms:W3CDTF">2012-02-02T07:26:00Z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0x010100537B5391DD715A469F2B4B20C613A169</vt:lpwstr>
  </property>
</Properties>
</file>